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839" w:rsidRPr="007D4CE9" w:rsidRDefault="00750B01" w:rsidP="006A6587">
      <w:pPr>
        <w:pStyle w:val="1"/>
        <w:rPr>
          <w:highlight w:val="green"/>
        </w:rPr>
      </w:pPr>
      <w:bookmarkStart w:id="0" w:name="_GoBack"/>
      <w:bookmarkEnd w:id="0"/>
      <w:r w:rsidRPr="007D4CE9">
        <w:rPr>
          <w:rFonts w:hint="eastAsia"/>
          <w:highlight w:val="green"/>
        </w:rPr>
        <w:t xml:space="preserve">KJV </w:t>
      </w:r>
      <w:r w:rsidR="006A6587" w:rsidRPr="007D4CE9">
        <w:rPr>
          <w:rFonts w:hint="eastAsia"/>
          <w:highlight w:val="green"/>
        </w:rPr>
        <w:t>영어의 우수성</w:t>
      </w:r>
    </w:p>
    <w:p w:rsidR="006C0289" w:rsidRPr="006A6587" w:rsidRDefault="00EE418A" w:rsidP="00B16FDD">
      <w:pPr>
        <w:pStyle w:val="Level1"/>
        <w:spacing w:before="360"/>
        <w:rPr>
          <w:sz w:val="20"/>
          <w:szCs w:val="20"/>
        </w:rPr>
      </w:pPr>
      <w:r w:rsidRPr="006A6587">
        <w:rPr>
          <w:rFonts w:hint="eastAsia"/>
          <w:sz w:val="20"/>
          <w:szCs w:val="20"/>
        </w:rPr>
        <w:t>요</w:t>
      </w:r>
      <w:r w:rsidRPr="006A6587">
        <w:rPr>
          <w:rFonts w:hint="eastAsia"/>
          <w:sz w:val="20"/>
          <w:szCs w:val="20"/>
        </w:rPr>
        <w:t xml:space="preserve"> 3:36</w:t>
      </w:r>
    </w:p>
    <w:p w:rsidR="00EE418A" w:rsidRPr="006A6587" w:rsidRDefault="00EE418A" w:rsidP="00B16FDD">
      <w:pPr>
        <w:pStyle w:val="Level2"/>
        <w:spacing w:before="180"/>
        <w:rPr>
          <w:sz w:val="20"/>
          <w:szCs w:val="20"/>
        </w:rPr>
      </w:pPr>
      <w:r w:rsidRPr="006A6587">
        <w:rPr>
          <w:sz w:val="20"/>
          <w:szCs w:val="20"/>
        </w:rPr>
        <w:t>KJV</w:t>
      </w:r>
    </w:p>
    <w:p w:rsidR="00EE418A" w:rsidRPr="006A6587" w:rsidRDefault="00EE418A" w:rsidP="00B16FDD">
      <w:pPr>
        <w:pStyle w:val="Level3"/>
        <w:spacing w:before="180"/>
        <w:rPr>
          <w:sz w:val="20"/>
          <w:szCs w:val="20"/>
        </w:rPr>
      </w:pPr>
      <w:r w:rsidRPr="006A6587">
        <w:rPr>
          <w:sz w:val="20"/>
          <w:szCs w:val="20"/>
        </w:rPr>
        <w:t xml:space="preserve">He that </w:t>
      </w:r>
      <w:r w:rsidRPr="00A73753">
        <w:rPr>
          <w:sz w:val="20"/>
          <w:szCs w:val="20"/>
          <w:highlight w:val="yellow"/>
        </w:rPr>
        <w:t>believeth on</w:t>
      </w:r>
      <w:r w:rsidRPr="006A6587">
        <w:rPr>
          <w:sz w:val="20"/>
          <w:szCs w:val="20"/>
        </w:rPr>
        <w:t xml:space="preserve"> the Son hath everlasting life: and he that </w:t>
      </w:r>
      <w:r w:rsidRPr="00A73753">
        <w:rPr>
          <w:sz w:val="20"/>
          <w:szCs w:val="20"/>
          <w:highlight w:val="yellow"/>
        </w:rPr>
        <w:t>believeth not</w:t>
      </w:r>
      <w:r w:rsidRPr="006A6587">
        <w:rPr>
          <w:sz w:val="20"/>
          <w:szCs w:val="20"/>
        </w:rPr>
        <w:t xml:space="preserve"> the Son shall not see life; but the wrath of God abideth on him.</w:t>
      </w:r>
    </w:p>
    <w:p w:rsidR="00EE418A" w:rsidRPr="006A6587" w:rsidRDefault="00C35DEC" w:rsidP="00B16FDD">
      <w:pPr>
        <w:pStyle w:val="Level3"/>
        <w:spacing w:before="180"/>
        <w:rPr>
          <w:sz w:val="20"/>
          <w:szCs w:val="20"/>
        </w:rPr>
      </w:pPr>
      <w:r w:rsidRPr="006A6587">
        <w:rPr>
          <w:rFonts w:hint="eastAsia"/>
          <w:sz w:val="20"/>
          <w:szCs w:val="20"/>
        </w:rPr>
        <w:t>아들을</w:t>
      </w:r>
      <w:r w:rsidRPr="006A6587">
        <w:rPr>
          <w:rFonts w:hint="eastAsia"/>
          <w:sz w:val="20"/>
          <w:szCs w:val="20"/>
        </w:rPr>
        <w:t xml:space="preserve"> </w:t>
      </w:r>
      <w:r w:rsidRPr="006A6587">
        <w:rPr>
          <w:rFonts w:hint="eastAsia"/>
          <w:sz w:val="20"/>
          <w:szCs w:val="20"/>
        </w:rPr>
        <w:t>믿는</w:t>
      </w:r>
      <w:r w:rsidRPr="006A6587">
        <w:rPr>
          <w:rFonts w:hint="eastAsia"/>
          <w:sz w:val="20"/>
          <w:szCs w:val="20"/>
        </w:rPr>
        <w:t xml:space="preserve"> </w:t>
      </w:r>
      <w:r w:rsidRPr="006A6587">
        <w:rPr>
          <w:rFonts w:hint="eastAsia"/>
          <w:sz w:val="20"/>
          <w:szCs w:val="20"/>
        </w:rPr>
        <w:t>자에게는</w:t>
      </w:r>
      <w:r w:rsidRPr="006A6587">
        <w:rPr>
          <w:rFonts w:hint="eastAsia"/>
          <w:sz w:val="20"/>
          <w:szCs w:val="20"/>
        </w:rPr>
        <w:t xml:space="preserve"> </w:t>
      </w:r>
      <w:r w:rsidRPr="006A6587">
        <w:rPr>
          <w:rFonts w:hint="eastAsia"/>
          <w:sz w:val="20"/>
          <w:szCs w:val="20"/>
        </w:rPr>
        <w:t>영존하는</w:t>
      </w:r>
      <w:r w:rsidRPr="006A6587">
        <w:rPr>
          <w:rFonts w:hint="eastAsia"/>
          <w:sz w:val="20"/>
          <w:szCs w:val="20"/>
        </w:rPr>
        <w:t xml:space="preserve"> </w:t>
      </w:r>
      <w:r w:rsidRPr="006A6587">
        <w:rPr>
          <w:rFonts w:hint="eastAsia"/>
          <w:sz w:val="20"/>
          <w:szCs w:val="20"/>
        </w:rPr>
        <w:t>생명이</w:t>
      </w:r>
      <w:r w:rsidRPr="006A6587">
        <w:rPr>
          <w:rFonts w:hint="eastAsia"/>
          <w:sz w:val="20"/>
          <w:szCs w:val="20"/>
        </w:rPr>
        <w:t xml:space="preserve"> </w:t>
      </w:r>
      <w:r w:rsidRPr="006A6587">
        <w:rPr>
          <w:rFonts w:hint="eastAsia"/>
          <w:sz w:val="20"/>
          <w:szCs w:val="20"/>
        </w:rPr>
        <w:t>있고</w:t>
      </w:r>
      <w:r w:rsidRPr="006A6587">
        <w:rPr>
          <w:rFonts w:hint="eastAsia"/>
          <w:sz w:val="20"/>
          <w:szCs w:val="20"/>
        </w:rPr>
        <w:t xml:space="preserve"> </w:t>
      </w:r>
      <w:r w:rsidRPr="006A6587">
        <w:rPr>
          <w:rFonts w:hint="eastAsia"/>
          <w:sz w:val="20"/>
          <w:szCs w:val="20"/>
        </w:rPr>
        <w:t>아들을</w:t>
      </w:r>
      <w:r w:rsidRPr="006A6587">
        <w:rPr>
          <w:rFonts w:hint="eastAsia"/>
          <w:sz w:val="20"/>
          <w:szCs w:val="20"/>
        </w:rPr>
        <w:t xml:space="preserve"> </w:t>
      </w:r>
      <w:r w:rsidRPr="006A6587">
        <w:rPr>
          <w:rFonts w:hint="eastAsia"/>
          <w:sz w:val="20"/>
          <w:szCs w:val="20"/>
        </w:rPr>
        <w:t>믿지</w:t>
      </w:r>
      <w:r w:rsidRPr="006A6587">
        <w:rPr>
          <w:rFonts w:hint="eastAsia"/>
          <w:sz w:val="20"/>
          <w:szCs w:val="20"/>
        </w:rPr>
        <w:t xml:space="preserve"> </w:t>
      </w:r>
      <w:r w:rsidRPr="006A6587">
        <w:rPr>
          <w:rFonts w:hint="eastAsia"/>
          <w:sz w:val="20"/>
          <w:szCs w:val="20"/>
        </w:rPr>
        <w:t>않는</w:t>
      </w:r>
      <w:r w:rsidRPr="006A6587">
        <w:rPr>
          <w:rFonts w:hint="eastAsia"/>
          <w:sz w:val="20"/>
          <w:szCs w:val="20"/>
        </w:rPr>
        <w:t xml:space="preserve"> </w:t>
      </w:r>
      <w:r w:rsidRPr="006A6587">
        <w:rPr>
          <w:rFonts w:hint="eastAsia"/>
          <w:sz w:val="20"/>
          <w:szCs w:val="20"/>
        </w:rPr>
        <w:t>자는</w:t>
      </w:r>
      <w:r w:rsidRPr="006A6587">
        <w:rPr>
          <w:rFonts w:hint="eastAsia"/>
          <w:sz w:val="20"/>
          <w:szCs w:val="20"/>
        </w:rPr>
        <w:t xml:space="preserve"> </w:t>
      </w:r>
      <w:r w:rsidRPr="006A6587">
        <w:rPr>
          <w:rFonts w:hint="eastAsia"/>
          <w:sz w:val="20"/>
          <w:szCs w:val="20"/>
        </w:rPr>
        <w:t>생명을</w:t>
      </w:r>
      <w:r w:rsidRPr="006A6587">
        <w:rPr>
          <w:rFonts w:hint="eastAsia"/>
          <w:sz w:val="20"/>
          <w:szCs w:val="20"/>
        </w:rPr>
        <w:t xml:space="preserve"> </w:t>
      </w:r>
      <w:r w:rsidRPr="006A6587">
        <w:rPr>
          <w:rFonts w:hint="eastAsia"/>
          <w:sz w:val="20"/>
          <w:szCs w:val="20"/>
        </w:rPr>
        <w:t>보지</w:t>
      </w:r>
      <w:r w:rsidRPr="006A6587">
        <w:rPr>
          <w:rFonts w:hint="eastAsia"/>
          <w:sz w:val="20"/>
          <w:szCs w:val="20"/>
        </w:rPr>
        <w:t xml:space="preserve"> </w:t>
      </w:r>
      <w:r w:rsidRPr="006A6587">
        <w:rPr>
          <w:rFonts w:hint="eastAsia"/>
          <w:sz w:val="20"/>
          <w:szCs w:val="20"/>
        </w:rPr>
        <w:t>못하며</w:t>
      </w:r>
      <w:r w:rsidRPr="006A6587">
        <w:rPr>
          <w:rFonts w:hint="eastAsia"/>
          <w:sz w:val="20"/>
          <w:szCs w:val="20"/>
        </w:rPr>
        <w:t xml:space="preserve">, </w:t>
      </w:r>
      <w:r w:rsidRPr="006A6587">
        <w:rPr>
          <w:rFonts w:hint="eastAsia"/>
          <w:sz w:val="20"/>
          <w:szCs w:val="20"/>
        </w:rPr>
        <w:t>도리어</w:t>
      </w:r>
      <w:r w:rsidRPr="006A6587">
        <w:rPr>
          <w:rFonts w:hint="eastAsia"/>
          <w:sz w:val="20"/>
          <w:szCs w:val="20"/>
        </w:rPr>
        <w:t xml:space="preserve"> </w:t>
      </w:r>
      <w:r w:rsidRPr="006A6587">
        <w:rPr>
          <w:rFonts w:hint="eastAsia"/>
          <w:sz w:val="20"/>
          <w:szCs w:val="20"/>
        </w:rPr>
        <w:t>하나님의</w:t>
      </w:r>
      <w:r w:rsidRPr="006A6587">
        <w:rPr>
          <w:rFonts w:hint="eastAsia"/>
          <w:sz w:val="20"/>
          <w:szCs w:val="20"/>
        </w:rPr>
        <w:t xml:space="preserve"> </w:t>
      </w:r>
      <w:r w:rsidRPr="006A6587">
        <w:rPr>
          <w:rFonts w:hint="eastAsia"/>
          <w:sz w:val="20"/>
          <w:szCs w:val="20"/>
        </w:rPr>
        <w:t>진노가</w:t>
      </w:r>
      <w:r w:rsidRPr="006A6587">
        <w:rPr>
          <w:rFonts w:hint="eastAsia"/>
          <w:sz w:val="20"/>
          <w:szCs w:val="20"/>
        </w:rPr>
        <w:t xml:space="preserve"> </w:t>
      </w:r>
      <w:r w:rsidRPr="006A6587">
        <w:rPr>
          <w:rFonts w:hint="eastAsia"/>
          <w:sz w:val="20"/>
          <w:szCs w:val="20"/>
        </w:rPr>
        <w:t>그</w:t>
      </w:r>
      <w:r w:rsidRPr="006A6587">
        <w:rPr>
          <w:rFonts w:hint="eastAsia"/>
          <w:sz w:val="20"/>
          <w:szCs w:val="20"/>
        </w:rPr>
        <w:t xml:space="preserve"> </w:t>
      </w:r>
      <w:r w:rsidRPr="006A6587">
        <w:rPr>
          <w:rFonts w:hint="eastAsia"/>
          <w:sz w:val="20"/>
          <w:szCs w:val="20"/>
        </w:rPr>
        <w:t>위에</w:t>
      </w:r>
      <w:r w:rsidRPr="006A6587">
        <w:rPr>
          <w:rFonts w:hint="eastAsia"/>
          <w:sz w:val="20"/>
          <w:szCs w:val="20"/>
        </w:rPr>
        <w:t xml:space="preserve"> </w:t>
      </w:r>
      <w:r w:rsidRPr="006A6587">
        <w:rPr>
          <w:rFonts w:hint="eastAsia"/>
          <w:sz w:val="20"/>
          <w:szCs w:val="20"/>
        </w:rPr>
        <w:t>머물러</w:t>
      </w:r>
      <w:r w:rsidRPr="006A6587">
        <w:rPr>
          <w:rFonts w:hint="eastAsia"/>
          <w:sz w:val="20"/>
          <w:szCs w:val="20"/>
        </w:rPr>
        <w:t xml:space="preserve"> </w:t>
      </w:r>
      <w:r w:rsidRPr="006A6587">
        <w:rPr>
          <w:rFonts w:hint="eastAsia"/>
          <w:sz w:val="20"/>
          <w:szCs w:val="20"/>
        </w:rPr>
        <w:t>있느니라</w:t>
      </w:r>
      <w:r w:rsidRPr="006A6587">
        <w:rPr>
          <w:rFonts w:hint="eastAsia"/>
          <w:sz w:val="20"/>
          <w:szCs w:val="20"/>
        </w:rPr>
        <w:t xml:space="preserve">. </w:t>
      </w:r>
    </w:p>
    <w:p w:rsidR="00C35DEC" w:rsidRPr="006A6587" w:rsidRDefault="00063751" w:rsidP="00B16FDD">
      <w:pPr>
        <w:pStyle w:val="Level2"/>
        <w:spacing w:before="180"/>
        <w:rPr>
          <w:sz w:val="20"/>
          <w:szCs w:val="20"/>
        </w:rPr>
      </w:pPr>
      <w:r w:rsidRPr="006A6587">
        <w:rPr>
          <w:sz w:val="20"/>
          <w:szCs w:val="20"/>
        </w:rPr>
        <w:t>ASV</w:t>
      </w:r>
      <w:r w:rsidR="00337003">
        <w:rPr>
          <w:rFonts w:hint="eastAsia"/>
          <w:sz w:val="20"/>
          <w:szCs w:val="20"/>
        </w:rPr>
        <w:t xml:space="preserve"> </w:t>
      </w:r>
    </w:p>
    <w:p w:rsidR="00063751" w:rsidRPr="006A6587" w:rsidRDefault="00063751" w:rsidP="00B16FDD">
      <w:pPr>
        <w:pStyle w:val="Level3"/>
        <w:spacing w:before="180"/>
        <w:rPr>
          <w:sz w:val="20"/>
          <w:szCs w:val="20"/>
        </w:rPr>
      </w:pPr>
      <w:r w:rsidRPr="006A6587">
        <w:rPr>
          <w:sz w:val="20"/>
          <w:szCs w:val="20"/>
        </w:rPr>
        <w:t xml:space="preserve">but he that </w:t>
      </w:r>
      <w:r w:rsidRPr="00A73753">
        <w:rPr>
          <w:sz w:val="20"/>
          <w:szCs w:val="20"/>
          <w:highlight w:val="yellow"/>
        </w:rPr>
        <w:t>obeyeth not</w:t>
      </w:r>
      <w:r w:rsidRPr="006A6587">
        <w:rPr>
          <w:sz w:val="20"/>
          <w:szCs w:val="20"/>
        </w:rPr>
        <w:t xml:space="preserve"> the Son shall not see life, </w:t>
      </w:r>
    </w:p>
    <w:p w:rsidR="00063751" w:rsidRPr="006A6587" w:rsidRDefault="00407050" w:rsidP="00B16FDD">
      <w:pPr>
        <w:pStyle w:val="Level2"/>
        <w:spacing w:before="180"/>
        <w:rPr>
          <w:sz w:val="20"/>
          <w:szCs w:val="20"/>
        </w:rPr>
      </w:pPr>
      <w:r w:rsidRPr="006A6587">
        <w:rPr>
          <w:sz w:val="20"/>
          <w:szCs w:val="20"/>
        </w:rPr>
        <w:t>NIV</w:t>
      </w:r>
    </w:p>
    <w:p w:rsidR="00407050" w:rsidRPr="006A6587" w:rsidRDefault="00407050" w:rsidP="00B16FDD">
      <w:pPr>
        <w:pStyle w:val="Level3"/>
        <w:spacing w:before="180"/>
        <w:rPr>
          <w:sz w:val="20"/>
          <w:szCs w:val="20"/>
        </w:rPr>
      </w:pPr>
      <w:r w:rsidRPr="006A6587">
        <w:rPr>
          <w:sz w:val="20"/>
          <w:szCs w:val="20"/>
        </w:rPr>
        <w:t xml:space="preserve">but whoever </w:t>
      </w:r>
      <w:r w:rsidRPr="00A73753">
        <w:rPr>
          <w:sz w:val="20"/>
          <w:szCs w:val="20"/>
          <w:highlight w:val="yellow"/>
        </w:rPr>
        <w:t>rejects</w:t>
      </w:r>
      <w:r w:rsidRPr="006A6587">
        <w:rPr>
          <w:sz w:val="20"/>
          <w:szCs w:val="20"/>
        </w:rPr>
        <w:t xml:space="preserve"> the Son will not see life, </w:t>
      </w:r>
    </w:p>
    <w:p w:rsidR="00407050" w:rsidRPr="006A6587" w:rsidRDefault="001901E9" w:rsidP="00B16FDD">
      <w:pPr>
        <w:pStyle w:val="Level2"/>
        <w:spacing w:before="180"/>
        <w:rPr>
          <w:sz w:val="20"/>
          <w:szCs w:val="20"/>
        </w:rPr>
      </w:pPr>
      <w:r w:rsidRPr="006A6587">
        <w:rPr>
          <w:sz w:val="20"/>
          <w:szCs w:val="20"/>
        </w:rPr>
        <w:t>RSV</w:t>
      </w:r>
    </w:p>
    <w:p w:rsidR="001901E9" w:rsidRPr="006A6587" w:rsidRDefault="001901E9" w:rsidP="00B16FDD">
      <w:pPr>
        <w:pStyle w:val="Level3"/>
        <w:spacing w:before="180"/>
        <w:rPr>
          <w:sz w:val="20"/>
          <w:szCs w:val="20"/>
        </w:rPr>
      </w:pPr>
      <w:r w:rsidRPr="006A6587">
        <w:rPr>
          <w:sz w:val="20"/>
          <w:szCs w:val="20"/>
        </w:rPr>
        <w:t xml:space="preserve">he who </w:t>
      </w:r>
      <w:r w:rsidRPr="00A73753">
        <w:rPr>
          <w:sz w:val="20"/>
          <w:szCs w:val="20"/>
          <w:highlight w:val="yellow"/>
        </w:rPr>
        <w:t>does not obey</w:t>
      </w:r>
      <w:r w:rsidRPr="006A6587">
        <w:rPr>
          <w:sz w:val="20"/>
          <w:szCs w:val="20"/>
        </w:rPr>
        <w:t xml:space="preserve"> the Son shall not see life, </w:t>
      </w:r>
    </w:p>
    <w:p w:rsidR="001901E9" w:rsidRPr="006A6587" w:rsidRDefault="00453CAB" w:rsidP="00B16FDD">
      <w:pPr>
        <w:pStyle w:val="Level2"/>
        <w:spacing w:before="180"/>
        <w:rPr>
          <w:sz w:val="20"/>
          <w:szCs w:val="20"/>
        </w:rPr>
      </w:pPr>
      <w:r w:rsidRPr="006A6587">
        <w:rPr>
          <w:rFonts w:hint="eastAsia"/>
          <w:sz w:val="20"/>
          <w:szCs w:val="20"/>
        </w:rPr>
        <w:t>개역</w:t>
      </w:r>
    </w:p>
    <w:p w:rsidR="00453CAB" w:rsidRPr="006A6587" w:rsidRDefault="00453CAB" w:rsidP="00B16FDD">
      <w:pPr>
        <w:pStyle w:val="Level3"/>
        <w:spacing w:before="180"/>
        <w:rPr>
          <w:sz w:val="20"/>
          <w:szCs w:val="20"/>
        </w:rPr>
      </w:pPr>
      <w:r w:rsidRPr="006A6587">
        <w:rPr>
          <w:rFonts w:hint="eastAsia"/>
          <w:sz w:val="20"/>
          <w:szCs w:val="20"/>
        </w:rPr>
        <w:t>아들을</w:t>
      </w:r>
      <w:r w:rsidRPr="006A6587">
        <w:rPr>
          <w:rFonts w:hint="eastAsia"/>
          <w:sz w:val="20"/>
          <w:szCs w:val="20"/>
        </w:rPr>
        <w:t xml:space="preserve"> </w:t>
      </w:r>
      <w:r w:rsidRPr="006A6587">
        <w:rPr>
          <w:rFonts w:hint="eastAsia"/>
          <w:sz w:val="20"/>
          <w:szCs w:val="20"/>
        </w:rPr>
        <w:t>믿는</w:t>
      </w:r>
      <w:r w:rsidRPr="006A6587">
        <w:rPr>
          <w:rFonts w:hint="eastAsia"/>
          <w:sz w:val="20"/>
          <w:szCs w:val="20"/>
        </w:rPr>
        <w:t xml:space="preserve"> </w:t>
      </w:r>
      <w:r w:rsidRPr="006A6587">
        <w:rPr>
          <w:rFonts w:hint="eastAsia"/>
          <w:sz w:val="20"/>
          <w:szCs w:val="20"/>
        </w:rPr>
        <w:t>자는</w:t>
      </w:r>
      <w:r w:rsidRPr="006A6587">
        <w:rPr>
          <w:rFonts w:hint="eastAsia"/>
          <w:sz w:val="20"/>
          <w:szCs w:val="20"/>
        </w:rPr>
        <w:t xml:space="preserve"> </w:t>
      </w:r>
      <w:r w:rsidRPr="006A6587">
        <w:rPr>
          <w:rFonts w:hint="eastAsia"/>
          <w:sz w:val="20"/>
          <w:szCs w:val="20"/>
        </w:rPr>
        <w:t>영생이</w:t>
      </w:r>
      <w:r w:rsidRPr="006A6587">
        <w:rPr>
          <w:rFonts w:hint="eastAsia"/>
          <w:sz w:val="20"/>
          <w:szCs w:val="20"/>
        </w:rPr>
        <w:t xml:space="preserve"> </w:t>
      </w:r>
      <w:r w:rsidRPr="006A6587">
        <w:rPr>
          <w:rFonts w:hint="eastAsia"/>
          <w:sz w:val="20"/>
          <w:szCs w:val="20"/>
        </w:rPr>
        <w:t>있고</w:t>
      </w:r>
      <w:r w:rsidRPr="006A6587">
        <w:rPr>
          <w:rFonts w:hint="eastAsia"/>
          <w:sz w:val="20"/>
          <w:szCs w:val="20"/>
        </w:rPr>
        <w:t xml:space="preserve"> </w:t>
      </w:r>
      <w:r w:rsidRPr="006A6587">
        <w:rPr>
          <w:rFonts w:hint="eastAsia"/>
          <w:sz w:val="20"/>
          <w:szCs w:val="20"/>
        </w:rPr>
        <w:t>아들을</w:t>
      </w:r>
      <w:r w:rsidRPr="006A6587">
        <w:rPr>
          <w:rFonts w:hint="eastAsia"/>
          <w:sz w:val="20"/>
          <w:szCs w:val="20"/>
        </w:rPr>
        <w:t xml:space="preserve"> </w:t>
      </w:r>
      <w:r w:rsidRPr="00A73753">
        <w:rPr>
          <w:rFonts w:hint="eastAsia"/>
          <w:sz w:val="20"/>
          <w:szCs w:val="20"/>
          <w:highlight w:val="yellow"/>
        </w:rPr>
        <w:t>순종치</w:t>
      </w:r>
      <w:r w:rsidRPr="00A73753">
        <w:rPr>
          <w:rFonts w:hint="eastAsia"/>
          <w:sz w:val="20"/>
          <w:szCs w:val="20"/>
          <w:highlight w:val="yellow"/>
        </w:rPr>
        <w:t xml:space="preserve"> </w:t>
      </w:r>
      <w:r w:rsidRPr="00A73753">
        <w:rPr>
          <w:rFonts w:hint="eastAsia"/>
          <w:sz w:val="20"/>
          <w:szCs w:val="20"/>
          <w:highlight w:val="yellow"/>
        </w:rPr>
        <w:t>아니하는</w:t>
      </w:r>
      <w:r w:rsidRPr="00A73753">
        <w:rPr>
          <w:rFonts w:hint="eastAsia"/>
          <w:sz w:val="20"/>
          <w:szCs w:val="20"/>
          <w:highlight w:val="yellow"/>
        </w:rPr>
        <w:t xml:space="preserve"> </w:t>
      </w:r>
      <w:r w:rsidRPr="00A73753">
        <w:rPr>
          <w:rFonts w:hint="eastAsia"/>
          <w:sz w:val="20"/>
          <w:szCs w:val="20"/>
          <w:highlight w:val="yellow"/>
        </w:rPr>
        <w:t>자는</w:t>
      </w:r>
      <w:r w:rsidRPr="006A6587">
        <w:rPr>
          <w:rFonts w:hint="eastAsia"/>
          <w:sz w:val="20"/>
          <w:szCs w:val="20"/>
        </w:rPr>
        <w:t xml:space="preserve"> </w:t>
      </w:r>
      <w:r w:rsidRPr="006A6587">
        <w:rPr>
          <w:rFonts w:hint="eastAsia"/>
          <w:sz w:val="20"/>
          <w:szCs w:val="20"/>
        </w:rPr>
        <w:t>영생을</w:t>
      </w:r>
      <w:r w:rsidRPr="006A6587">
        <w:rPr>
          <w:rFonts w:hint="eastAsia"/>
          <w:sz w:val="20"/>
          <w:szCs w:val="20"/>
        </w:rPr>
        <w:t xml:space="preserve"> </w:t>
      </w:r>
      <w:r w:rsidRPr="006A6587">
        <w:rPr>
          <w:rFonts w:hint="eastAsia"/>
          <w:sz w:val="20"/>
          <w:szCs w:val="20"/>
        </w:rPr>
        <w:t>보지</w:t>
      </w:r>
      <w:r w:rsidRPr="006A6587">
        <w:rPr>
          <w:rFonts w:hint="eastAsia"/>
          <w:sz w:val="20"/>
          <w:szCs w:val="20"/>
        </w:rPr>
        <w:t xml:space="preserve"> </w:t>
      </w:r>
      <w:r w:rsidRPr="006A6587">
        <w:rPr>
          <w:rFonts w:hint="eastAsia"/>
          <w:sz w:val="20"/>
          <w:szCs w:val="20"/>
        </w:rPr>
        <w:t>못하고</w:t>
      </w:r>
      <w:r w:rsidRPr="006A6587">
        <w:rPr>
          <w:rFonts w:hint="eastAsia"/>
          <w:sz w:val="20"/>
          <w:szCs w:val="20"/>
        </w:rPr>
        <w:t xml:space="preserve"> </w:t>
      </w:r>
      <w:r w:rsidRPr="006A6587">
        <w:rPr>
          <w:rFonts w:hint="eastAsia"/>
          <w:sz w:val="20"/>
          <w:szCs w:val="20"/>
        </w:rPr>
        <w:t>도리어</w:t>
      </w:r>
      <w:r w:rsidRPr="006A6587">
        <w:rPr>
          <w:rFonts w:hint="eastAsia"/>
          <w:sz w:val="20"/>
          <w:szCs w:val="20"/>
        </w:rPr>
        <w:t xml:space="preserve"> </w:t>
      </w:r>
      <w:r w:rsidRPr="006A6587">
        <w:rPr>
          <w:rFonts w:hint="eastAsia"/>
          <w:sz w:val="20"/>
          <w:szCs w:val="20"/>
        </w:rPr>
        <w:t>하나님의</w:t>
      </w:r>
      <w:r w:rsidRPr="006A6587">
        <w:rPr>
          <w:rFonts w:hint="eastAsia"/>
          <w:sz w:val="20"/>
          <w:szCs w:val="20"/>
        </w:rPr>
        <w:t xml:space="preserve"> </w:t>
      </w:r>
      <w:r w:rsidRPr="006A6587">
        <w:rPr>
          <w:rFonts w:hint="eastAsia"/>
          <w:sz w:val="20"/>
          <w:szCs w:val="20"/>
        </w:rPr>
        <w:t>진노가</w:t>
      </w:r>
      <w:r w:rsidRPr="006A6587">
        <w:rPr>
          <w:rFonts w:hint="eastAsia"/>
          <w:sz w:val="20"/>
          <w:szCs w:val="20"/>
        </w:rPr>
        <w:t xml:space="preserve"> </w:t>
      </w:r>
      <w:r w:rsidRPr="006A6587">
        <w:rPr>
          <w:rFonts w:hint="eastAsia"/>
          <w:sz w:val="20"/>
          <w:szCs w:val="20"/>
        </w:rPr>
        <w:t>그</w:t>
      </w:r>
      <w:r w:rsidRPr="006A6587">
        <w:rPr>
          <w:rFonts w:hint="eastAsia"/>
          <w:sz w:val="20"/>
          <w:szCs w:val="20"/>
        </w:rPr>
        <w:t xml:space="preserve"> </w:t>
      </w:r>
      <w:r w:rsidRPr="006A6587">
        <w:rPr>
          <w:rFonts w:hint="eastAsia"/>
          <w:sz w:val="20"/>
          <w:szCs w:val="20"/>
        </w:rPr>
        <w:t>위에</w:t>
      </w:r>
      <w:r w:rsidRPr="006A6587">
        <w:rPr>
          <w:rFonts w:hint="eastAsia"/>
          <w:sz w:val="20"/>
          <w:szCs w:val="20"/>
        </w:rPr>
        <w:t xml:space="preserve"> </w:t>
      </w:r>
      <w:r w:rsidRPr="006A6587">
        <w:rPr>
          <w:rFonts w:hint="eastAsia"/>
          <w:sz w:val="20"/>
          <w:szCs w:val="20"/>
        </w:rPr>
        <w:t>머물러</w:t>
      </w:r>
      <w:r w:rsidRPr="006A6587">
        <w:rPr>
          <w:rFonts w:hint="eastAsia"/>
          <w:sz w:val="20"/>
          <w:szCs w:val="20"/>
        </w:rPr>
        <w:t xml:space="preserve"> </w:t>
      </w:r>
      <w:r w:rsidRPr="006A6587">
        <w:rPr>
          <w:rFonts w:hint="eastAsia"/>
          <w:sz w:val="20"/>
          <w:szCs w:val="20"/>
        </w:rPr>
        <w:t>있느니라</w:t>
      </w:r>
    </w:p>
    <w:p w:rsidR="00453CAB" w:rsidRPr="006A6587" w:rsidRDefault="005F6EA9" w:rsidP="00B16FDD">
      <w:pPr>
        <w:pStyle w:val="Level1"/>
        <w:spacing w:before="360"/>
        <w:rPr>
          <w:sz w:val="20"/>
          <w:szCs w:val="20"/>
        </w:rPr>
      </w:pPr>
      <w:r w:rsidRPr="006A6587">
        <w:rPr>
          <w:rFonts w:hint="eastAsia"/>
          <w:sz w:val="20"/>
          <w:szCs w:val="20"/>
        </w:rPr>
        <w:t xml:space="preserve">KJV </w:t>
      </w:r>
      <w:r w:rsidRPr="006A6587">
        <w:rPr>
          <w:rFonts w:hint="eastAsia"/>
          <w:sz w:val="20"/>
          <w:szCs w:val="20"/>
        </w:rPr>
        <w:t>영어의</w:t>
      </w:r>
      <w:r w:rsidRPr="006A6587">
        <w:rPr>
          <w:rFonts w:hint="eastAsia"/>
          <w:sz w:val="20"/>
          <w:szCs w:val="20"/>
        </w:rPr>
        <w:t xml:space="preserve"> </w:t>
      </w:r>
      <w:r w:rsidRPr="006A6587">
        <w:rPr>
          <w:rFonts w:hint="eastAsia"/>
          <w:sz w:val="20"/>
          <w:szCs w:val="20"/>
        </w:rPr>
        <w:t>우수성</w:t>
      </w:r>
    </w:p>
    <w:p w:rsidR="005F6EA9" w:rsidRPr="006A6587" w:rsidRDefault="005F6EA9" w:rsidP="00B16FDD">
      <w:pPr>
        <w:pStyle w:val="Level2"/>
        <w:spacing w:before="180"/>
        <w:rPr>
          <w:sz w:val="20"/>
          <w:szCs w:val="20"/>
        </w:rPr>
      </w:pPr>
      <w:r w:rsidRPr="006A6587">
        <w:rPr>
          <w:rFonts w:hint="eastAsia"/>
          <w:sz w:val="20"/>
          <w:szCs w:val="20"/>
        </w:rPr>
        <w:t xml:space="preserve">KJV </w:t>
      </w:r>
      <w:r w:rsidRPr="006A6587">
        <w:rPr>
          <w:rFonts w:hint="eastAsia"/>
          <w:sz w:val="20"/>
          <w:szCs w:val="20"/>
        </w:rPr>
        <w:t>어휘</w:t>
      </w:r>
      <w:r w:rsidRPr="006A6587">
        <w:rPr>
          <w:rFonts w:hint="eastAsia"/>
          <w:sz w:val="20"/>
          <w:szCs w:val="20"/>
        </w:rPr>
        <w:t xml:space="preserve"> </w:t>
      </w:r>
    </w:p>
    <w:p w:rsidR="005F6EA9" w:rsidRPr="006A6587" w:rsidRDefault="005F6EA9" w:rsidP="00B16FDD">
      <w:pPr>
        <w:pStyle w:val="Level3"/>
        <w:spacing w:before="180"/>
        <w:rPr>
          <w:sz w:val="20"/>
          <w:szCs w:val="20"/>
        </w:rPr>
      </w:pPr>
      <w:r w:rsidRPr="006A6587">
        <w:rPr>
          <w:rFonts w:hint="eastAsia"/>
          <w:sz w:val="20"/>
          <w:szCs w:val="20"/>
        </w:rPr>
        <w:t>고어</w:t>
      </w:r>
    </w:p>
    <w:p w:rsidR="005F6EA9" w:rsidRPr="0077141F" w:rsidRDefault="005F6EA9" w:rsidP="00B16FDD">
      <w:pPr>
        <w:pStyle w:val="Level4"/>
        <w:spacing w:before="180"/>
      </w:pPr>
      <w:r w:rsidRPr="0077141F">
        <w:rPr>
          <w:rFonts w:hint="eastAsia"/>
        </w:rPr>
        <w:t>딱</w:t>
      </w:r>
      <w:r w:rsidRPr="0077141F">
        <w:rPr>
          <w:rFonts w:hint="eastAsia"/>
        </w:rPr>
        <w:t xml:space="preserve"> 182 </w:t>
      </w:r>
      <w:r w:rsidRPr="0077141F">
        <w:rPr>
          <w:rFonts w:hint="eastAsia"/>
        </w:rPr>
        <w:t>단어</w:t>
      </w:r>
      <w:r w:rsidRPr="0077141F">
        <w:rPr>
          <w:rFonts w:hint="eastAsia"/>
        </w:rPr>
        <w:t xml:space="preserve"> </w:t>
      </w:r>
      <w:proofErr w:type="gramStart"/>
      <w:r w:rsidR="0077141F" w:rsidRPr="0077141F">
        <w:rPr>
          <w:rFonts w:hint="eastAsia"/>
        </w:rPr>
        <w:t xml:space="preserve">- </w:t>
      </w:r>
      <w:r w:rsidR="0077141F">
        <w:rPr>
          <w:rFonts w:hint="eastAsia"/>
        </w:rPr>
        <w:t xml:space="preserve"> </w:t>
      </w:r>
      <w:r w:rsidRPr="0077141F">
        <w:rPr>
          <w:rFonts w:hint="eastAsia"/>
        </w:rPr>
        <w:t>773,692</w:t>
      </w:r>
      <w:proofErr w:type="gramEnd"/>
      <w:r w:rsidRPr="0077141F">
        <w:rPr>
          <w:rFonts w:hint="eastAsia"/>
        </w:rPr>
        <w:t xml:space="preserve"> </w:t>
      </w:r>
      <w:r w:rsidRPr="0077141F">
        <w:rPr>
          <w:rFonts w:hint="eastAsia"/>
        </w:rPr>
        <w:t>단어</w:t>
      </w:r>
      <w:r w:rsidRPr="0077141F">
        <w:rPr>
          <w:rFonts w:hint="eastAsia"/>
        </w:rPr>
        <w:t xml:space="preserve"> </w:t>
      </w:r>
      <w:r w:rsidRPr="0077141F">
        <w:rPr>
          <w:rFonts w:hint="eastAsia"/>
        </w:rPr>
        <w:t>중</w:t>
      </w:r>
    </w:p>
    <w:p w:rsidR="00057715" w:rsidRPr="006A6587" w:rsidRDefault="00237BD4" w:rsidP="00B16FDD">
      <w:pPr>
        <w:pStyle w:val="Level5"/>
        <w:spacing w:before="180"/>
        <w:rPr>
          <w:szCs w:val="20"/>
        </w:rPr>
      </w:pPr>
      <w:r w:rsidRPr="006A6587">
        <w:rPr>
          <w:szCs w:val="20"/>
        </w:rPr>
        <w:t>pygarg</w:t>
      </w:r>
    </w:p>
    <w:p w:rsidR="00DC6746" w:rsidRPr="006A6587" w:rsidRDefault="00DC6746" w:rsidP="00337003">
      <w:pPr>
        <w:pStyle w:val="Level6"/>
        <w:spacing w:before="180"/>
      </w:pPr>
      <w:r w:rsidRPr="006A6587">
        <w:t>KJV</w:t>
      </w:r>
      <w:r w:rsidR="00337003">
        <w:rPr>
          <w:rFonts w:hint="eastAsia"/>
        </w:rPr>
        <w:t xml:space="preserve"> - </w:t>
      </w:r>
      <w:r w:rsidR="00337003">
        <w:rPr>
          <w:rFonts w:hint="eastAsia"/>
        </w:rPr>
        <w:t>신</w:t>
      </w:r>
      <w:r w:rsidR="00337003">
        <w:rPr>
          <w:rFonts w:hint="eastAsia"/>
        </w:rPr>
        <w:t xml:space="preserve"> </w:t>
      </w:r>
      <w:r w:rsidRPr="006A6587">
        <w:t xml:space="preserve">14:5 </w:t>
      </w:r>
    </w:p>
    <w:p w:rsidR="005B41A6" w:rsidRPr="006A6587" w:rsidRDefault="005B41A6" w:rsidP="00337003">
      <w:pPr>
        <w:pStyle w:val="Level6"/>
        <w:spacing w:before="180"/>
      </w:pPr>
      <w:r w:rsidRPr="006A6587">
        <w:t>NIV</w:t>
      </w:r>
      <w:r w:rsidR="00337003">
        <w:rPr>
          <w:rFonts w:hint="eastAsia"/>
        </w:rPr>
        <w:t xml:space="preserve"> - </w:t>
      </w:r>
      <w:r w:rsidR="00337003">
        <w:t xml:space="preserve"> </w:t>
      </w:r>
      <w:r w:rsidRPr="00337003">
        <w:rPr>
          <w:highlight w:val="yellow"/>
        </w:rPr>
        <w:t>ibex</w:t>
      </w:r>
    </w:p>
    <w:p w:rsidR="005B41A6" w:rsidRPr="006A6587" w:rsidRDefault="00E97BE0" w:rsidP="00B16FDD">
      <w:pPr>
        <w:pStyle w:val="Level6"/>
        <w:spacing w:before="180"/>
      </w:pPr>
      <w:r w:rsidRPr="006A6587">
        <w:rPr>
          <w:rFonts w:hint="eastAsia"/>
        </w:rPr>
        <w:t>개역</w:t>
      </w:r>
      <w:r w:rsidR="00337003">
        <w:rPr>
          <w:rFonts w:hint="eastAsia"/>
        </w:rPr>
        <w:t xml:space="preserve"> </w:t>
      </w:r>
      <w:r w:rsidR="00337003">
        <w:t>–</w:t>
      </w:r>
      <w:r w:rsidR="00337003">
        <w:rPr>
          <w:rFonts w:hint="eastAsia"/>
        </w:rPr>
        <w:t xml:space="preserve"> the wild ox -&gt; </w:t>
      </w:r>
      <w:r w:rsidR="00337003">
        <w:rPr>
          <w:rFonts w:hint="eastAsia"/>
        </w:rPr>
        <w:t>뿔</w:t>
      </w:r>
      <w:r w:rsidR="00337003">
        <w:rPr>
          <w:rFonts w:hint="eastAsia"/>
        </w:rPr>
        <w:t xml:space="preserve"> </w:t>
      </w:r>
      <w:r w:rsidR="00337003">
        <w:rPr>
          <w:rFonts w:hint="eastAsia"/>
        </w:rPr>
        <w:t>긴</w:t>
      </w:r>
      <w:r w:rsidR="00337003">
        <w:rPr>
          <w:rFonts w:hint="eastAsia"/>
        </w:rPr>
        <w:t xml:space="preserve"> </w:t>
      </w:r>
      <w:r w:rsidR="00337003">
        <w:rPr>
          <w:rFonts w:hint="eastAsia"/>
        </w:rPr>
        <w:t>사슴</w:t>
      </w:r>
    </w:p>
    <w:p w:rsidR="008E11FF" w:rsidRPr="006A6587" w:rsidRDefault="00CE53F1" w:rsidP="00B16FDD">
      <w:pPr>
        <w:pStyle w:val="Level5"/>
        <w:spacing w:before="180"/>
        <w:rPr>
          <w:szCs w:val="20"/>
        </w:rPr>
      </w:pPr>
      <w:r w:rsidRPr="006A6587">
        <w:rPr>
          <w:szCs w:val="20"/>
        </w:rPr>
        <w:t>galbanum</w:t>
      </w:r>
    </w:p>
    <w:p w:rsidR="00CE53F1" w:rsidRPr="006A6587" w:rsidRDefault="00ED40E7" w:rsidP="00B16FDD">
      <w:pPr>
        <w:pStyle w:val="Level6"/>
        <w:spacing w:before="180"/>
      </w:pPr>
      <w:r w:rsidRPr="006A6587">
        <w:rPr>
          <w:rFonts w:hint="eastAsia"/>
        </w:rPr>
        <w:t>출</w:t>
      </w:r>
      <w:r w:rsidRPr="006A6587">
        <w:rPr>
          <w:rFonts w:hint="eastAsia"/>
        </w:rPr>
        <w:t xml:space="preserve"> 30:34 </w:t>
      </w:r>
    </w:p>
    <w:p w:rsidR="005C6BC8" w:rsidRPr="006A6587" w:rsidRDefault="0099500A" w:rsidP="00B16FDD">
      <w:pPr>
        <w:pStyle w:val="Level4"/>
        <w:spacing w:before="180"/>
      </w:pPr>
      <w:r w:rsidRPr="006A6587">
        <w:rPr>
          <w:rFonts w:hint="eastAsia"/>
        </w:rPr>
        <w:t>2</w:t>
      </w:r>
      <w:r w:rsidRPr="006A6587">
        <w:rPr>
          <w:rFonts w:hint="eastAsia"/>
        </w:rPr>
        <w:t>인칭</w:t>
      </w:r>
      <w:r w:rsidRPr="006A6587">
        <w:rPr>
          <w:rFonts w:hint="eastAsia"/>
        </w:rPr>
        <w:t xml:space="preserve"> </w:t>
      </w:r>
      <w:proofErr w:type="gramStart"/>
      <w:r w:rsidRPr="006A6587">
        <w:rPr>
          <w:rFonts w:hint="eastAsia"/>
        </w:rPr>
        <w:t>-  Thou</w:t>
      </w:r>
      <w:proofErr w:type="gramEnd"/>
      <w:r w:rsidRPr="006A6587">
        <w:rPr>
          <w:rFonts w:hint="eastAsia"/>
        </w:rPr>
        <w:t xml:space="preserve">     </w:t>
      </w:r>
      <w:r w:rsidR="006A6587">
        <w:rPr>
          <w:rFonts w:hint="eastAsia"/>
        </w:rPr>
        <w:t xml:space="preserve">  </w:t>
      </w:r>
      <w:r w:rsidRPr="006A6587">
        <w:rPr>
          <w:rFonts w:hint="eastAsia"/>
        </w:rPr>
        <w:t xml:space="preserve">   Thee         Thy       Thine</w:t>
      </w:r>
    </w:p>
    <w:p w:rsidR="0099500A" w:rsidRPr="006A6587" w:rsidRDefault="0099500A" w:rsidP="00B16FDD">
      <w:pPr>
        <w:pStyle w:val="Level5"/>
        <w:spacing w:before="180"/>
        <w:rPr>
          <w:szCs w:val="20"/>
        </w:rPr>
      </w:pPr>
      <w:r w:rsidRPr="006A6587">
        <w:rPr>
          <w:rFonts w:hint="eastAsia"/>
          <w:szCs w:val="20"/>
        </w:rPr>
        <w:t>정확한</w:t>
      </w:r>
      <w:r w:rsidRPr="006A6587">
        <w:rPr>
          <w:rFonts w:hint="eastAsia"/>
          <w:szCs w:val="20"/>
        </w:rPr>
        <w:t xml:space="preserve"> </w:t>
      </w:r>
      <w:r w:rsidRPr="006A6587">
        <w:rPr>
          <w:rFonts w:hint="eastAsia"/>
          <w:szCs w:val="20"/>
        </w:rPr>
        <w:t>이해</w:t>
      </w:r>
    </w:p>
    <w:p w:rsidR="0099500A" w:rsidRPr="006A6587" w:rsidRDefault="0099500A" w:rsidP="00B16FDD">
      <w:pPr>
        <w:pStyle w:val="Level6"/>
        <w:spacing w:before="180"/>
      </w:pPr>
      <w:r w:rsidRPr="006A6587">
        <w:rPr>
          <w:rFonts w:hint="eastAsia"/>
        </w:rPr>
        <w:t>창</w:t>
      </w:r>
      <w:r w:rsidRPr="006A6587">
        <w:rPr>
          <w:rFonts w:hint="eastAsia"/>
        </w:rPr>
        <w:t xml:space="preserve"> 45:19</w:t>
      </w:r>
    </w:p>
    <w:p w:rsidR="0099500A" w:rsidRPr="006A6587" w:rsidRDefault="0099500A" w:rsidP="00B16FDD">
      <w:pPr>
        <w:pStyle w:val="Level7"/>
        <w:spacing w:before="180"/>
      </w:pPr>
      <w:r w:rsidRPr="006A6587">
        <w:t>KJV</w:t>
      </w:r>
    </w:p>
    <w:p w:rsidR="0099500A" w:rsidRPr="006A6587" w:rsidRDefault="0099500A" w:rsidP="00B16FDD">
      <w:pPr>
        <w:pStyle w:val="Level7"/>
        <w:spacing w:before="180"/>
      </w:pPr>
      <w:r w:rsidRPr="006A6587">
        <w:lastRenderedPageBreak/>
        <w:t xml:space="preserve">Now </w:t>
      </w:r>
      <w:r w:rsidRPr="007A0CCB">
        <w:rPr>
          <w:highlight w:val="yellow"/>
        </w:rPr>
        <w:t>thou</w:t>
      </w:r>
      <w:r w:rsidRPr="006A6587">
        <w:t xml:space="preserve"> art commanded, this do </w:t>
      </w:r>
      <w:r w:rsidRPr="007A0CCB">
        <w:rPr>
          <w:highlight w:val="yellow"/>
        </w:rPr>
        <w:t>ye</w:t>
      </w:r>
      <w:r w:rsidRPr="006A6587">
        <w:t xml:space="preserve">;   take </w:t>
      </w:r>
      <w:r w:rsidRPr="007A0CCB">
        <w:rPr>
          <w:highlight w:val="yellow"/>
        </w:rPr>
        <w:t>you</w:t>
      </w:r>
      <w:r w:rsidRPr="006A6587">
        <w:t xml:space="preserve"> wagons out of the land of Egypt for </w:t>
      </w:r>
      <w:r w:rsidRPr="007A0CCB">
        <w:rPr>
          <w:highlight w:val="yellow"/>
        </w:rPr>
        <w:t>your</w:t>
      </w:r>
      <w:r w:rsidRPr="006A6587">
        <w:t xml:space="preserve"> little ones, and for your wives, and bring your father, and come.</w:t>
      </w:r>
    </w:p>
    <w:p w:rsidR="0099500A" w:rsidRPr="006A6587" w:rsidRDefault="00DF24CE" w:rsidP="00B16FDD">
      <w:pPr>
        <w:pStyle w:val="Level7"/>
        <w:spacing w:before="180"/>
      </w:pPr>
      <w:r w:rsidRPr="006A6587">
        <w:t>NIV</w:t>
      </w:r>
    </w:p>
    <w:p w:rsidR="00DF24CE" w:rsidRPr="006A6587" w:rsidRDefault="00DF24CE" w:rsidP="00B16FDD">
      <w:pPr>
        <w:pStyle w:val="Level7"/>
        <w:spacing w:before="180"/>
      </w:pPr>
      <w:r w:rsidRPr="006A6587">
        <w:t xml:space="preserve"> “</w:t>
      </w:r>
      <w:r w:rsidRPr="007A0CCB">
        <w:rPr>
          <w:highlight w:val="yellow"/>
        </w:rPr>
        <w:t>You</w:t>
      </w:r>
      <w:r w:rsidRPr="006A6587">
        <w:t xml:space="preserve"> are also directed to tell them, ‘</w:t>
      </w:r>
      <w:proofErr w:type="gramStart"/>
      <w:r w:rsidRPr="006A6587">
        <w:t>Do</w:t>
      </w:r>
      <w:proofErr w:type="gramEnd"/>
      <w:r w:rsidRPr="006A6587">
        <w:t xml:space="preserve"> this:   Take some carts from Egypt for </w:t>
      </w:r>
      <w:r w:rsidRPr="007A0CCB">
        <w:rPr>
          <w:highlight w:val="yellow"/>
        </w:rPr>
        <w:t>your</w:t>
      </w:r>
      <w:r w:rsidRPr="006A6587">
        <w:t xml:space="preserve"> children and your wives, and get your father and come.</w:t>
      </w:r>
    </w:p>
    <w:p w:rsidR="00DF24CE" w:rsidRPr="006A6587" w:rsidRDefault="00B50298" w:rsidP="00B16FDD">
      <w:pPr>
        <w:pStyle w:val="Level6"/>
        <w:spacing w:before="180"/>
      </w:pPr>
      <w:r w:rsidRPr="006A6587">
        <w:rPr>
          <w:rFonts w:hint="eastAsia"/>
        </w:rPr>
        <w:t>출</w:t>
      </w:r>
      <w:r w:rsidRPr="006A6587">
        <w:rPr>
          <w:rFonts w:hint="eastAsia"/>
        </w:rPr>
        <w:t xml:space="preserve"> 3:12</w:t>
      </w:r>
    </w:p>
    <w:p w:rsidR="00B50298" w:rsidRPr="006A6587" w:rsidRDefault="00B50298" w:rsidP="00B16FDD">
      <w:pPr>
        <w:pStyle w:val="Level7"/>
        <w:spacing w:before="180"/>
      </w:pPr>
      <w:r w:rsidRPr="006A6587">
        <w:t>KJV</w:t>
      </w:r>
    </w:p>
    <w:p w:rsidR="00B50298" w:rsidRPr="006A6587" w:rsidRDefault="00B50298" w:rsidP="00B16FDD">
      <w:pPr>
        <w:pStyle w:val="Level7"/>
        <w:spacing w:before="180"/>
      </w:pPr>
      <w:r w:rsidRPr="006A6587">
        <w:t xml:space="preserve">And he said, </w:t>
      </w:r>
      <w:proofErr w:type="gramStart"/>
      <w:r w:rsidRPr="006A6587">
        <w:t>Certainly</w:t>
      </w:r>
      <w:proofErr w:type="gramEnd"/>
      <w:r w:rsidRPr="006A6587">
        <w:t xml:space="preserve"> I will be with </w:t>
      </w:r>
      <w:r w:rsidRPr="007A0CCB">
        <w:rPr>
          <w:highlight w:val="yellow"/>
        </w:rPr>
        <w:t>thee</w:t>
      </w:r>
      <w:r w:rsidRPr="006A6587">
        <w:t xml:space="preserve">; and this shall be a token unto </w:t>
      </w:r>
      <w:r w:rsidRPr="007A0CCB">
        <w:rPr>
          <w:highlight w:val="yellow"/>
        </w:rPr>
        <w:t>thee</w:t>
      </w:r>
      <w:r w:rsidRPr="006A6587">
        <w:t xml:space="preserve">, that I have sent </w:t>
      </w:r>
      <w:r w:rsidRPr="007A0CCB">
        <w:rPr>
          <w:highlight w:val="yellow"/>
        </w:rPr>
        <w:t>thee</w:t>
      </w:r>
      <w:r w:rsidRPr="006A6587">
        <w:t xml:space="preserve">:   When thou hast brought forth the people out of Egypt, </w:t>
      </w:r>
      <w:r w:rsidRPr="007A0CCB">
        <w:rPr>
          <w:highlight w:val="yellow"/>
        </w:rPr>
        <w:t>ye</w:t>
      </w:r>
      <w:r w:rsidRPr="006A6587">
        <w:t xml:space="preserve"> shall serve God upon this mountain.</w:t>
      </w:r>
    </w:p>
    <w:p w:rsidR="00B50298" w:rsidRPr="006A6587" w:rsidRDefault="00EA75B2" w:rsidP="00B16FDD">
      <w:pPr>
        <w:pStyle w:val="Level7"/>
        <w:spacing w:before="180"/>
      </w:pPr>
      <w:r w:rsidRPr="006A6587">
        <w:t>NIV</w:t>
      </w:r>
    </w:p>
    <w:p w:rsidR="00EA75B2" w:rsidRPr="006A6587" w:rsidRDefault="00EA75B2" w:rsidP="00B16FDD">
      <w:pPr>
        <w:pStyle w:val="Level7"/>
        <w:spacing w:before="180"/>
      </w:pPr>
      <w:r w:rsidRPr="006A6587">
        <w:t xml:space="preserve">And God said, “I will be with </w:t>
      </w:r>
      <w:r w:rsidRPr="007A0CCB">
        <w:rPr>
          <w:highlight w:val="yellow"/>
        </w:rPr>
        <w:t>you</w:t>
      </w:r>
      <w:r w:rsidRPr="006A6587">
        <w:t xml:space="preserve">. And this will be the sign to </w:t>
      </w:r>
      <w:r w:rsidRPr="007A0CCB">
        <w:rPr>
          <w:highlight w:val="yellow"/>
        </w:rPr>
        <w:t>you</w:t>
      </w:r>
      <w:r w:rsidRPr="006A6587">
        <w:t xml:space="preserve"> that it is I who have sent </w:t>
      </w:r>
      <w:r w:rsidRPr="007A0CCB">
        <w:rPr>
          <w:highlight w:val="yellow"/>
        </w:rPr>
        <w:t>you</w:t>
      </w:r>
      <w:r w:rsidRPr="006A6587">
        <w:t xml:space="preserve">:   When you have brought the people out of Egypt, </w:t>
      </w:r>
      <w:r w:rsidRPr="007A0CCB">
        <w:rPr>
          <w:highlight w:val="yellow"/>
        </w:rPr>
        <w:t>you</w:t>
      </w:r>
      <w:r w:rsidRPr="006A6587">
        <w:t xml:space="preserve"> will worship God on this mountain.”</w:t>
      </w:r>
    </w:p>
    <w:p w:rsidR="00EA75B2" w:rsidRPr="006A6587" w:rsidRDefault="00CD01D7" w:rsidP="00B16FDD">
      <w:pPr>
        <w:pStyle w:val="Level6"/>
        <w:spacing w:before="180"/>
      </w:pPr>
      <w:r w:rsidRPr="006A6587">
        <w:rPr>
          <w:rFonts w:hint="eastAsia"/>
        </w:rPr>
        <w:t>출</w:t>
      </w:r>
      <w:r w:rsidRPr="006A6587">
        <w:rPr>
          <w:rFonts w:hint="eastAsia"/>
        </w:rPr>
        <w:t xml:space="preserve"> 4:15</w:t>
      </w:r>
    </w:p>
    <w:p w:rsidR="00CD01D7" w:rsidRPr="006A6587" w:rsidRDefault="00CD01D7" w:rsidP="00B16FDD">
      <w:pPr>
        <w:pStyle w:val="Level7"/>
        <w:spacing w:before="180"/>
      </w:pPr>
      <w:r w:rsidRPr="006A6587">
        <w:t>KJV</w:t>
      </w:r>
    </w:p>
    <w:p w:rsidR="00CD01D7" w:rsidRPr="006A6587" w:rsidRDefault="00CD01D7" w:rsidP="00B16FDD">
      <w:pPr>
        <w:pStyle w:val="Level7"/>
        <w:spacing w:before="180"/>
      </w:pPr>
      <w:r w:rsidRPr="006A6587">
        <w:t xml:space="preserve">15 And </w:t>
      </w:r>
      <w:r w:rsidRPr="007A0CCB">
        <w:rPr>
          <w:highlight w:val="yellow"/>
        </w:rPr>
        <w:t>thou</w:t>
      </w:r>
      <w:r w:rsidRPr="006A6587">
        <w:t xml:space="preserve"> shalt speak unto him, and put words in his mouth:   and I will be with thy mouth, and with his mouth, and will teach </w:t>
      </w:r>
      <w:r w:rsidRPr="007A0CCB">
        <w:rPr>
          <w:highlight w:val="yellow"/>
        </w:rPr>
        <w:t>you</w:t>
      </w:r>
      <w:r w:rsidRPr="006A6587">
        <w:t xml:space="preserve"> what ye shall do.</w:t>
      </w:r>
    </w:p>
    <w:p w:rsidR="00CD01D7" w:rsidRPr="006A6587" w:rsidRDefault="0027367D" w:rsidP="00B16FDD">
      <w:pPr>
        <w:pStyle w:val="Level7"/>
        <w:spacing w:before="180"/>
      </w:pPr>
      <w:r w:rsidRPr="006A6587">
        <w:rPr>
          <w:rFonts w:hint="eastAsia"/>
        </w:rPr>
        <w:t>흠정역</w:t>
      </w:r>
    </w:p>
    <w:p w:rsidR="0027367D" w:rsidRPr="006A6587" w:rsidRDefault="0027367D" w:rsidP="00B16FDD">
      <w:pPr>
        <w:pStyle w:val="Level7"/>
        <w:spacing w:before="180"/>
      </w:pPr>
      <w:r w:rsidRPr="006A6587">
        <w:rPr>
          <w:rFonts w:hint="eastAsia"/>
        </w:rPr>
        <w:t>너는</w:t>
      </w:r>
      <w:r w:rsidRPr="006A6587">
        <w:rPr>
          <w:rFonts w:hint="eastAsia"/>
        </w:rPr>
        <w:t xml:space="preserve"> </w:t>
      </w:r>
      <w:r w:rsidRPr="006A6587">
        <w:rPr>
          <w:rFonts w:hint="eastAsia"/>
        </w:rPr>
        <w:t>그에게</w:t>
      </w:r>
      <w:r w:rsidRPr="006A6587">
        <w:rPr>
          <w:rFonts w:hint="eastAsia"/>
        </w:rPr>
        <w:t xml:space="preserve"> </w:t>
      </w:r>
      <w:r w:rsidRPr="006A6587">
        <w:rPr>
          <w:rFonts w:hint="eastAsia"/>
        </w:rPr>
        <w:t>말하고</w:t>
      </w:r>
      <w:r w:rsidRPr="006A6587">
        <w:rPr>
          <w:rFonts w:hint="eastAsia"/>
        </w:rPr>
        <w:t xml:space="preserve"> </w:t>
      </w:r>
      <w:r w:rsidRPr="006A6587">
        <w:rPr>
          <w:rFonts w:hint="eastAsia"/>
        </w:rPr>
        <w:t>그의</w:t>
      </w:r>
      <w:r w:rsidRPr="006A6587">
        <w:rPr>
          <w:rFonts w:hint="eastAsia"/>
        </w:rPr>
        <w:t xml:space="preserve"> </w:t>
      </w:r>
      <w:r w:rsidRPr="006A6587">
        <w:rPr>
          <w:rFonts w:hint="eastAsia"/>
        </w:rPr>
        <w:t>입에</w:t>
      </w:r>
      <w:r w:rsidRPr="006A6587">
        <w:rPr>
          <w:rFonts w:hint="eastAsia"/>
        </w:rPr>
        <w:t xml:space="preserve"> </w:t>
      </w:r>
      <w:r w:rsidRPr="006A6587">
        <w:rPr>
          <w:rFonts w:hint="eastAsia"/>
        </w:rPr>
        <w:t>말들을</w:t>
      </w:r>
      <w:r w:rsidRPr="006A6587">
        <w:rPr>
          <w:rFonts w:hint="eastAsia"/>
        </w:rPr>
        <w:t xml:space="preserve"> </w:t>
      </w:r>
      <w:r w:rsidRPr="006A6587">
        <w:rPr>
          <w:rFonts w:hint="eastAsia"/>
        </w:rPr>
        <w:t>줄지니라</w:t>
      </w:r>
      <w:r w:rsidRPr="006A6587">
        <w:rPr>
          <w:rFonts w:hint="eastAsia"/>
        </w:rPr>
        <w:t xml:space="preserve">.  </w:t>
      </w:r>
      <w:r w:rsidRPr="006A6587">
        <w:rPr>
          <w:rFonts w:hint="eastAsia"/>
        </w:rPr>
        <w:t>내가</w:t>
      </w:r>
      <w:r w:rsidRPr="006A6587">
        <w:rPr>
          <w:rFonts w:hint="eastAsia"/>
        </w:rPr>
        <w:t xml:space="preserve"> </w:t>
      </w:r>
      <w:r w:rsidRPr="006A6587">
        <w:rPr>
          <w:rFonts w:hint="eastAsia"/>
        </w:rPr>
        <w:t>네</w:t>
      </w:r>
      <w:r w:rsidRPr="006A6587">
        <w:rPr>
          <w:rFonts w:hint="eastAsia"/>
        </w:rPr>
        <w:t xml:space="preserve"> </w:t>
      </w:r>
      <w:r w:rsidRPr="006A6587">
        <w:rPr>
          <w:rFonts w:hint="eastAsia"/>
        </w:rPr>
        <w:t>입과</w:t>
      </w:r>
      <w:r w:rsidRPr="006A6587">
        <w:rPr>
          <w:rFonts w:hint="eastAsia"/>
        </w:rPr>
        <w:t xml:space="preserve"> </w:t>
      </w:r>
      <w:r w:rsidRPr="006A6587">
        <w:rPr>
          <w:rFonts w:hint="eastAsia"/>
        </w:rPr>
        <w:t>그의</w:t>
      </w:r>
      <w:r w:rsidRPr="006A6587">
        <w:rPr>
          <w:rFonts w:hint="eastAsia"/>
        </w:rPr>
        <w:t xml:space="preserve"> </w:t>
      </w:r>
      <w:r w:rsidRPr="006A6587">
        <w:rPr>
          <w:rFonts w:hint="eastAsia"/>
        </w:rPr>
        <w:t>입과</w:t>
      </w:r>
      <w:r w:rsidRPr="006A6587">
        <w:rPr>
          <w:rFonts w:hint="eastAsia"/>
        </w:rPr>
        <w:t xml:space="preserve"> </w:t>
      </w:r>
      <w:r w:rsidRPr="006A6587">
        <w:rPr>
          <w:rFonts w:hint="eastAsia"/>
        </w:rPr>
        <w:t>함께하여</w:t>
      </w:r>
      <w:r w:rsidRPr="006A6587">
        <w:rPr>
          <w:rFonts w:hint="eastAsia"/>
        </w:rPr>
        <w:t xml:space="preserve">   </w:t>
      </w:r>
      <w:r w:rsidRPr="006A6587">
        <w:rPr>
          <w:rFonts w:hint="eastAsia"/>
        </w:rPr>
        <w:t>너희가</w:t>
      </w:r>
      <w:r w:rsidRPr="006A6587">
        <w:rPr>
          <w:rFonts w:hint="eastAsia"/>
        </w:rPr>
        <w:t xml:space="preserve"> </w:t>
      </w:r>
      <w:r w:rsidRPr="006A6587">
        <w:rPr>
          <w:rFonts w:hint="eastAsia"/>
        </w:rPr>
        <w:t>행할</w:t>
      </w:r>
      <w:r w:rsidRPr="006A6587">
        <w:rPr>
          <w:rFonts w:hint="eastAsia"/>
        </w:rPr>
        <w:t xml:space="preserve"> </w:t>
      </w:r>
      <w:r w:rsidRPr="006A6587">
        <w:rPr>
          <w:rFonts w:hint="eastAsia"/>
        </w:rPr>
        <w:t>일을</w:t>
      </w:r>
      <w:r w:rsidRPr="006A6587">
        <w:rPr>
          <w:rFonts w:hint="eastAsia"/>
        </w:rPr>
        <w:t xml:space="preserve"> </w:t>
      </w:r>
      <w:r w:rsidRPr="006A6587">
        <w:rPr>
          <w:rFonts w:hint="eastAsia"/>
        </w:rPr>
        <w:t>너희에게</w:t>
      </w:r>
      <w:r w:rsidRPr="006A6587">
        <w:rPr>
          <w:rFonts w:hint="eastAsia"/>
        </w:rPr>
        <w:t xml:space="preserve"> </w:t>
      </w:r>
      <w:r w:rsidRPr="006A6587">
        <w:rPr>
          <w:rFonts w:hint="eastAsia"/>
        </w:rPr>
        <w:t>가르치리라</w:t>
      </w:r>
      <w:r w:rsidRPr="006A6587">
        <w:rPr>
          <w:rFonts w:hint="eastAsia"/>
        </w:rPr>
        <w:t xml:space="preserve">. </w:t>
      </w:r>
    </w:p>
    <w:p w:rsidR="001A435A" w:rsidRPr="006A6587" w:rsidRDefault="00D30D57" w:rsidP="00B16FDD">
      <w:pPr>
        <w:pStyle w:val="Level7"/>
        <w:spacing w:before="180"/>
      </w:pPr>
      <w:r w:rsidRPr="006A6587">
        <w:t>NIV</w:t>
      </w:r>
    </w:p>
    <w:p w:rsidR="00D30D57" w:rsidRPr="006A6587" w:rsidRDefault="00D30D57" w:rsidP="00B16FDD">
      <w:pPr>
        <w:pStyle w:val="Level7"/>
        <w:spacing w:before="180"/>
      </w:pPr>
      <w:r w:rsidRPr="006A6587">
        <w:t xml:space="preserve">15 </w:t>
      </w:r>
      <w:r w:rsidRPr="007A0CCB">
        <w:rPr>
          <w:highlight w:val="yellow"/>
        </w:rPr>
        <w:t>You</w:t>
      </w:r>
      <w:r w:rsidRPr="006A6587">
        <w:t xml:space="preserve"> shall speak to him and put words in his mouth;   I will help both of you speak and will teach </w:t>
      </w:r>
      <w:r w:rsidRPr="007A0CCB">
        <w:rPr>
          <w:highlight w:val="yellow"/>
        </w:rPr>
        <w:t>you</w:t>
      </w:r>
      <w:r w:rsidRPr="006A6587">
        <w:t xml:space="preserve"> what to do.</w:t>
      </w:r>
    </w:p>
    <w:p w:rsidR="005B3EBD" w:rsidRPr="006A6587" w:rsidRDefault="00EE4076" w:rsidP="00B16FDD">
      <w:pPr>
        <w:pStyle w:val="Level6"/>
        <w:spacing w:before="180"/>
      </w:pPr>
      <w:r w:rsidRPr="006A6587">
        <w:rPr>
          <w:rFonts w:hint="eastAsia"/>
        </w:rPr>
        <w:t>출</w:t>
      </w:r>
      <w:r w:rsidRPr="006A6587">
        <w:rPr>
          <w:rFonts w:hint="eastAsia"/>
        </w:rPr>
        <w:t xml:space="preserve"> 22:21</w:t>
      </w:r>
    </w:p>
    <w:p w:rsidR="00EE4076" w:rsidRPr="006A6587" w:rsidRDefault="00EE4076" w:rsidP="00B16FDD">
      <w:pPr>
        <w:pStyle w:val="Level7"/>
        <w:spacing w:before="180"/>
      </w:pPr>
      <w:r w:rsidRPr="006A6587">
        <w:t>KJV</w:t>
      </w:r>
    </w:p>
    <w:p w:rsidR="00EE4076" w:rsidRPr="006A6587" w:rsidRDefault="00EE4076" w:rsidP="00B16FDD">
      <w:pPr>
        <w:pStyle w:val="Level7"/>
        <w:spacing w:before="180"/>
      </w:pPr>
      <w:r w:rsidRPr="007A0CCB">
        <w:rPr>
          <w:highlight w:val="yellow"/>
        </w:rPr>
        <w:t>Thou</w:t>
      </w:r>
      <w:r w:rsidRPr="006A6587">
        <w:t xml:space="preserve"> shalt neither vex a stranger, nor oppress him: for </w:t>
      </w:r>
      <w:r w:rsidRPr="007A0CCB">
        <w:rPr>
          <w:highlight w:val="yellow"/>
        </w:rPr>
        <w:t>ye</w:t>
      </w:r>
      <w:r w:rsidRPr="006A6587">
        <w:t xml:space="preserve"> were strangers in the land of Egypt.</w:t>
      </w:r>
    </w:p>
    <w:p w:rsidR="00EE4076" w:rsidRPr="006A6587" w:rsidRDefault="001E1839" w:rsidP="00B16FDD">
      <w:pPr>
        <w:pStyle w:val="Level7"/>
        <w:spacing w:before="180"/>
      </w:pPr>
      <w:r w:rsidRPr="006A6587">
        <w:t>NIV</w:t>
      </w:r>
    </w:p>
    <w:p w:rsidR="001E1839" w:rsidRPr="006A6587" w:rsidRDefault="001E1839" w:rsidP="00B16FDD">
      <w:pPr>
        <w:pStyle w:val="Level7"/>
        <w:spacing w:before="180"/>
      </w:pPr>
      <w:r w:rsidRPr="006A6587">
        <w:rPr>
          <w:rFonts w:hint="eastAsia"/>
        </w:rPr>
        <w:t>“</w:t>
      </w:r>
      <w:r w:rsidRPr="006A6587">
        <w:t xml:space="preserve">Do not mistreat or oppress a foreigner, for </w:t>
      </w:r>
      <w:r w:rsidRPr="007A0CCB">
        <w:rPr>
          <w:highlight w:val="yellow"/>
        </w:rPr>
        <w:t>you</w:t>
      </w:r>
      <w:r w:rsidRPr="006A6587">
        <w:t xml:space="preserve"> were foreigners in Egypt.</w:t>
      </w:r>
    </w:p>
    <w:p w:rsidR="000F3EB2" w:rsidRPr="006A6587" w:rsidRDefault="00C571B2" w:rsidP="00B16FDD">
      <w:pPr>
        <w:pStyle w:val="Level6"/>
        <w:spacing w:before="180"/>
      </w:pPr>
      <w:r w:rsidRPr="006A6587">
        <w:rPr>
          <w:rFonts w:hint="eastAsia"/>
        </w:rPr>
        <w:t>출</w:t>
      </w:r>
      <w:r w:rsidRPr="006A6587">
        <w:rPr>
          <w:rFonts w:hint="eastAsia"/>
        </w:rPr>
        <w:t xml:space="preserve"> 23:9</w:t>
      </w:r>
    </w:p>
    <w:p w:rsidR="00C571B2" w:rsidRPr="006A6587" w:rsidRDefault="00C571B2" w:rsidP="00B16FDD">
      <w:pPr>
        <w:pStyle w:val="Level7"/>
        <w:spacing w:before="180"/>
      </w:pPr>
      <w:r w:rsidRPr="006A6587">
        <w:t>KJV</w:t>
      </w:r>
    </w:p>
    <w:p w:rsidR="00C571B2" w:rsidRPr="006A6587" w:rsidRDefault="00C571B2" w:rsidP="00B16FDD">
      <w:pPr>
        <w:pStyle w:val="Level7"/>
        <w:spacing w:before="180"/>
      </w:pPr>
      <w:r w:rsidRPr="006A6587">
        <w:lastRenderedPageBreak/>
        <w:t xml:space="preserve">Also </w:t>
      </w:r>
      <w:r w:rsidRPr="007A0CCB">
        <w:rPr>
          <w:highlight w:val="yellow"/>
        </w:rPr>
        <w:t>thou</w:t>
      </w:r>
      <w:r w:rsidRPr="006A6587">
        <w:t xml:space="preserve"> shalt not oppress a stranger: for </w:t>
      </w:r>
      <w:r w:rsidRPr="007A0CCB">
        <w:rPr>
          <w:highlight w:val="yellow"/>
        </w:rPr>
        <w:t>ye</w:t>
      </w:r>
      <w:r w:rsidRPr="006A6587">
        <w:t xml:space="preserve"> know the heart of a stranger, seeing ye were strangers in the land of Egypt.</w:t>
      </w:r>
    </w:p>
    <w:p w:rsidR="00C571B2" w:rsidRPr="006A6587" w:rsidRDefault="005718CF" w:rsidP="00B16FDD">
      <w:pPr>
        <w:pStyle w:val="Level7"/>
        <w:spacing w:before="180"/>
      </w:pPr>
      <w:r w:rsidRPr="006A6587">
        <w:t>NIV</w:t>
      </w:r>
    </w:p>
    <w:p w:rsidR="005718CF" w:rsidRPr="006A6587" w:rsidRDefault="005718CF" w:rsidP="00B16FDD">
      <w:pPr>
        <w:pStyle w:val="Level7"/>
        <w:spacing w:before="180"/>
      </w:pPr>
      <w:r w:rsidRPr="006A6587">
        <w:t xml:space="preserve"> “Do not oppress a foreigner; </w:t>
      </w:r>
      <w:r w:rsidRPr="007A0CCB">
        <w:rPr>
          <w:highlight w:val="yellow"/>
        </w:rPr>
        <w:t>you</w:t>
      </w:r>
      <w:r w:rsidRPr="006A6587">
        <w:t xml:space="preserve"> yourselves know how it feels to be foreigners, because you were foreigners in Egypt.</w:t>
      </w:r>
    </w:p>
    <w:p w:rsidR="009161F5" w:rsidRPr="006A6587" w:rsidRDefault="003937C5" w:rsidP="00B16FDD">
      <w:pPr>
        <w:pStyle w:val="Level6"/>
        <w:spacing w:before="180"/>
      </w:pPr>
      <w:r w:rsidRPr="006A6587">
        <w:rPr>
          <w:rFonts w:hint="eastAsia"/>
        </w:rPr>
        <w:t>출</w:t>
      </w:r>
      <w:r w:rsidRPr="006A6587">
        <w:rPr>
          <w:rFonts w:hint="eastAsia"/>
        </w:rPr>
        <w:t xml:space="preserve"> 30:37</w:t>
      </w:r>
    </w:p>
    <w:p w:rsidR="003937C5" w:rsidRPr="006A6587" w:rsidRDefault="003937C5" w:rsidP="00B16FDD">
      <w:pPr>
        <w:pStyle w:val="Level7"/>
        <w:spacing w:before="180"/>
      </w:pPr>
      <w:r w:rsidRPr="006A6587">
        <w:t>KJV</w:t>
      </w:r>
    </w:p>
    <w:p w:rsidR="003937C5" w:rsidRPr="006A6587" w:rsidRDefault="003937C5" w:rsidP="00B16FDD">
      <w:pPr>
        <w:pStyle w:val="Level7"/>
        <w:spacing w:before="180"/>
      </w:pPr>
      <w:r w:rsidRPr="006A6587">
        <w:t xml:space="preserve">And as for the perfume which </w:t>
      </w:r>
      <w:r w:rsidRPr="007A0CCB">
        <w:rPr>
          <w:highlight w:val="yellow"/>
        </w:rPr>
        <w:t>thou</w:t>
      </w:r>
      <w:r w:rsidRPr="006A6587">
        <w:t xml:space="preserve"> shalt make, </w:t>
      </w:r>
      <w:r w:rsidRPr="007A0CCB">
        <w:rPr>
          <w:highlight w:val="yellow"/>
        </w:rPr>
        <w:t>ye</w:t>
      </w:r>
      <w:r w:rsidRPr="006A6587">
        <w:t xml:space="preserve"> shall not make to yourselves according to the composition thereof: it shall be unto thee holy for the Lord.</w:t>
      </w:r>
    </w:p>
    <w:p w:rsidR="003937C5" w:rsidRPr="006A6587" w:rsidRDefault="002D23C6" w:rsidP="00B16FDD">
      <w:pPr>
        <w:pStyle w:val="Level7"/>
        <w:spacing w:before="180"/>
      </w:pPr>
      <w:r w:rsidRPr="006A6587">
        <w:t>NIV</w:t>
      </w:r>
    </w:p>
    <w:p w:rsidR="002D23C6" w:rsidRPr="006A6587" w:rsidRDefault="002D23C6" w:rsidP="00B16FDD">
      <w:pPr>
        <w:pStyle w:val="Level7"/>
        <w:spacing w:before="180"/>
      </w:pPr>
      <w:r w:rsidRPr="006A6587">
        <w:t>Do not make any incense with this formula for yourselves; consider it holy to the Lord.</w:t>
      </w:r>
    </w:p>
    <w:p w:rsidR="002D23C6" w:rsidRPr="006A6587" w:rsidRDefault="00516C4C" w:rsidP="00B16FDD">
      <w:pPr>
        <w:pStyle w:val="Level6"/>
        <w:spacing w:before="180"/>
      </w:pPr>
      <w:r w:rsidRPr="006A6587">
        <w:rPr>
          <w:rFonts w:hint="eastAsia"/>
        </w:rPr>
        <w:t>미가</w:t>
      </w:r>
      <w:r w:rsidRPr="006A6587">
        <w:rPr>
          <w:rFonts w:hint="eastAsia"/>
        </w:rPr>
        <w:t xml:space="preserve"> 2:7</w:t>
      </w:r>
    </w:p>
    <w:p w:rsidR="000E7AA4" w:rsidRDefault="000E7AA4" w:rsidP="00B16FDD">
      <w:pPr>
        <w:pStyle w:val="Level7"/>
        <w:spacing w:before="180"/>
      </w:pPr>
      <w:r>
        <w:rPr>
          <w:rFonts w:hint="eastAsia"/>
        </w:rPr>
        <w:t>KJV</w:t>
      </w:r>
    </w:p>
    <w:p w:rsidR="00516C4C" w:rsidRPr="006A6587" w:rsidRDefault="00516C4C" w:rsidP="00B16FDD">
      <w:pPr>
        <w:pStyle w:val="Level7"/>
        <w:spacing w:before="180"/>
      </w:pPr>
      <w:r w:rsidRPr="006A6587">
        <w:t xml:space="preserve">O </w:t>
      </w:r>
      <w:r w:rsidRPr="007A0CCB">
        <w:rPr>
          <w:highlight w:val="yellow"/>
        </w:rPr>
        <w:t>thou</w:t>
      </w:r>
      <w:r w:rsidRPr="006A6587">
        <w:t xml:space="preserve"> that art named </w:t>
      </w:r>
      <w:r w:rsidRPr="007A0CCB">
        <w:rPr>
          <w:highlight w:val="yellow"/>
        </w:rPr>
        <w:t>the house of Jacob</w:t>
      </w:r>
      <w:r w:rsidRPr="006A6587">
        <w:t xml:space="preserve">, is the spirit of the Lord straitened? </w:t>
      </w:r>
      <w:proofErr w:type="gramStart"/>
      <w:r w:rsidRPr="006A6587">
        <w:t>are</w:t>
      </w:r>
      <w:proofErr w:type="gramEnd"/>
      <w:r w:rsidRPr="006A6587">
        <w:t xml:space="preserve"> these his doings? </w:t>
      </w:r>
      <w:proofErr w:type="gramStart"/>
      <w:r w:rsidRPr="006A6587">
        <w:t>do</w:t>
      </w:r>
      <w:proofErr w:type="gramEnd"/>
      <w:r w:rsidRPr="006A6587">
        <w:t xml:space="preserve"> not my words do good to him that walketh uprightly?</w:t>
      </w:r>
    </w:p>
    <w:p w:rsidR="000E7AA4" w:rsidRDefault="000E7AA4" w:rsidP="00B16FDD">
      <w:pPr>
        <w:pStyle w:val="Level7"/>
        <w:spacing w:before="180"/>
      </w:pPr>
      <w:r>
        <w:rPr>
          <w:rFonts w:hint="eastAsia"/>
        </w:rPr>
        <w:t>NIV</w:t>
      </w:r>
    </w:p>
    <w:p w:rsidR="00516C4C" w:rsidRPr="006A6587" w:rsidRDefault="000E7AA4" w:rsidP="007A0CCB">
      <w:pPr>
        <w:pStyle w:val="Level7"/>
        <w:spacing w:before="180"/>
      </w:pPr>
      <w:r w:rsidRPr="007A0CCB">
        <w:rPr>
          <w:highlight w:val="yellow"/>
        </w:rPr>
        <w:t>You</w:t>
      </w:r>
      <w:r>
        <w:t xml:space="preserve"> </w:t>
      </w:r>
      <w:r w:rsidRPr="007A0CCB">
        <w:rPr>
          <w:highlight w:val="yellow"/>
        </w:rPr>
        <w:t>descendants</w:t>
      </w:r>
      <w:r>
        <w:t xml:space="preserve"> of Jacob, should it be said, “Does the Lord become impatient? Does he do such things?”</w:t>
      </w:r>
      <w:r>
        <w:rPr>
          <w:rFonts w:hint="eastAsia"/>
        </w:rPr>
        <w:t>“</w:t>
      </w:r>
      <w:r>
        <w:t xml:space="preserve">Do not my words do </w:t>
      </w:r>
      <w:proofErr w:type="gramStart"/>
      <w:r>
        <w:t>good</w:t>
      </w:r>
      <w:proofErr w:type="gramEnd"/>
      <w:r>
        <w:t xml:space="preserve"> to the one whose ways are upright?</w:t>
      </w:r>
    </w:p>
    <w:p w:rsidR="00F53F69" w:rsidRPr="006A6587" w:rsidRDefault="00C34047" w:rsidP="00B16FDD">
      <w:pPr>
        <w:pStyle w:val="Level6"/>
        <w:spacing w:before="180"/>
      </w:pPr>
      <w:r w:rsidRPr="006A6587">
        <w:rPr>
          <w:rFonts w:hint="eastAsia"/>
        </w:rPr>
        <w:t>눅</w:t>
      </w:r>
      <w:r w:rsidRPr="006A6587">
        <w:rPr>
          <w:rFonts w:hint="eastAsia"/>
        </w:rPr>
        <w:t xml:space="preserve"> 22:31</w:t>
      </w:r>
    </w:p>
    <w:p w:rsidR="00C34047" w:rsidRPr="006A6587" w:rsidRDefault="00C34047" w:rsidP="00B16FDD">
      <w:pPr>
        <w:pStyle w:val="Level7"/>
        <w:spacing w:before="180"/>
      </w:pPr>
      <w:r w:rsidRPr="006A6587">
        <w:t>KJV</w:t>
      </w:r>
    </w:p>
    <w:p w:rsidR="00C34047" w:rsidRPr="006A6587" w:rsidRDefault="003349AC" w:rsidP="00B16FDD">
      <w:pPr>
        <w:pStyle w:val="Level7"/>
        <w:spacing w:before="180"/>
      </w:pPr>
      <w:r w:rsidRPr="006A6587">
        <w:t xml:space="preserve">29 And I appoint unto </w:t>
      </w:r>
      <w:r w:rsidRPr="007A0CCB">
        <w:rPr>
          <w:highlight w:val="yellow"/>
        </w:rPr>
        <w:t>you</w:t>
      </w:r>
      <w:r w:rsidRPr="006A6587">
        <w:t xml:space="preserve"> a kingdom, as my Father hath appointed unto me</w:t>
      </w:r>
      <w:proofErr w:type="gramStart"/>
      <w:r w:rsidRPr="006A6587">
        <w:t>;  30</w:t>
      </w:r>
      <w:proofErr w:type="gramEnd"/>
      <w:r w:rsidRPr="006A6587">
        <w:t xml:space="preserve"> That ye may eat and drink at my table in my kingdom, and sit on thrones judging the twelve tribes of Israel.  31 And the Lord said, Simon, </w:t>
      </w:r>
      <w:r w:rsidRPr="007A0CCB">
        <w:rPr>
          <w:highlight w:val="yellow"/>
        </w:rPr>
        <w:t>Simon</w:t>
      </w:r>
      <w:r w:rsidRPr="006A6587">
        <w:t xml:space="preserve">, behold, Satan hath desired to have </w:t>
      </w:r>
      <w:r w:rsidRPr="007A0CCB">
        <w:rPr>
          <w:highlight w:val="yellow"/>
        </w:rPr>
        <w:t>you</w:t>
      </w:r>
      <w:r w:rsidRPr="006A6587">
        <w:t xml:space="preserve">, that he may sift you as wheat:  32 But I have prayed for thee, that thy faith fail not: and when thou art converted, strengthen thy brethren.  33 And he said unto him, Lord, I am ready to go with thee, both into prison, and to death.  </w:t>
      </w:r>
    </w:p>
    <w:p w:rsidR="003349AC" w:rsidRPr="006A6587" w:rsidRDefault="00E5360C" w:rsidP="00B16FDD">
      <w:pPr>
        <w:pStyle w:val="Level7"/>
        <w:spacing w:before="180"/>
      </w:pPr>
      <w:r w:rsidRPr="006A6587">
        <w:t>NIV</w:t>
      </w:r>
    </w:p>
    <w:p w:rsidR="00E5360C" w:rsidRPr="006A6587" w:rsidRDefault="007C6F14" w:rsidP="00B16FDD">
      <w:pPr>
        <w:pStyle w:val="Level7"/>
        <w:spacing w:before="180"/>
      </w:pPr>
      <w:r w:rsidRPr="006A6587">
        <w:t xml:space="preserve">29 And I confer on </w:t>
      </w:r>
      <w:r w:rsidRPr="007A0CCB">
        <w:rPr>
          <w:highlight w:val="yellow"/>
        </w:rPr>
        <w:t>you</w:t>
      </w:r>
      <w:r w:rsidRPr="006A6587">
        <w:t xml:space="preserve"> a kingdom, just as my Father conferred one on me,   30 so that you may eat and drink at my table in my kingdom and sit on thrones, judging the twelve tribes of Israel.  31 “Simon, </w:t>
      </w:r>
      <w:r w:rsidRPr="007A0CCB">
        <w:rPr>
          <w:highlight w:val="yellow"/>
        </w:rPr>
        <w:t>Simon</w:t>
      </w:r>
      <w:r w:rsidRPr="006A6587">
        <w:t xml:space="preserve">, Satan has asked to sift all of </w:t>
      </w:r>
      <w:r w:rsidRPr="007A0CCB">
        <w:rPr>
          <w:highlight w:val="yellow"/>
        </w:rPr>
        <w:t>you</w:t>
      </w:r>
      <w:r w:rsidRPr="006A6587">
        <w:t xml:space="preserve"> as wheat.   32 But I have prayed for you, </w:t>
      </w:r>
      <w:proofErr w:type="gramStart"/>
      <w:r w:rsidRPr="006A6587">
        <w:t>Simon, that</w:t>
      </w:r>
      <w:proofErr w:type="gramEnd"/>
      <w:r w:rsidRPr="006A6587">
        <w:t xml:space="preserve"> your faith may not fail. And when you have turned back, strengthen your brothers.”  33 But he replied, “Lord, I am ready to go with you to prison and to death.”</w:t>
      </w:r>
    </w:p>
    <w:p w:rsidR="007C6F14" w:rsidRPr="006A6587" w:rsidRDefault="00F83A1D" w:rsidP="00B16FDD">
      <w:pPr>
        <w:pStyle w:val="Level7"/>
        <w:spacing w:before="180"/>
      </w:pPr>
      <w:r w:rsidRPr="006A6587">
        <w:t>ASV</w:t>
      </w:r>
    </w:p>
    <w:p w:rsidR="00F83A1D" w:rsidRPr="006A6587" w:rsidRDefault="00F83A1D" w:rsidP="00B16FDD">
      <w:pPr>
        <w:pStyle w:val="Level7"/>
        <w:spacing w:before="180"/>
      </w:pPr>
      <w:r w:rsidRPr="006A6587">
        <w:t>Simon, Simon, behold, Satan asked to have you, that he might sift you as wheat:</w:t>
      </w:r>
    </w:p>
    <w:p w:rsidR="00911360" w:rsidRPr="006A6587" w:rsidRDefault="00D92CDE" w:rsidP="00B16FDD">
      <w:pPr>
        <w:pStyle w:val="Level6"/>
        <w:spacing w:before="180"/>
      </w:pPr>
      <w:r w:rsidRPr="006A6587">
        <w:rPr>
          <w:rFonts w:hint="eastAsia"/>
        </w:rPr>
        <w:t>요</w:t>
      </w:r>
      <w:r w:rsidRPr="006A6587">
        <w:rPr>
          <w:rFonts w:hint="eastAsia"/>
        </w:rPr>
        <w:t xml:space="preserve"> 3:7</w:t>
      </w:r>
    </w:p>
    <w:p w:rsidR="00D92CDE" w:rsidRPr="006A6587" w:rsidRDefault="00D92CDE" w:rsidP="00B16FDD">
      <w:pPr>
        <w:pStyle w:val="Level7"/>
        <w:spacing w:before="180"/>
      </w:pPr>
      <w:r w:rsidRPr="006A6587">
        <w:t>KJV</w:t>
      </w:r>
    </w:p>
    <w:p w:rsidR="00D92CDE" w:rsidRPr="006A6587" w:rsidRDefault="00D92CDE" w:rsidP="00B16FDD">
      <w:pPr>
        <w:pStyle w:val="Level7"/>
        <w:spacing w:before="180"/>
      </w:pPr>
      <w:r w:rsidRPr="006A6587">
        <w:t xml:space="preserve">Marvel not that I said unto </w:t>
      </w:r>
      <w:r w:rsidRPr="007A0CCB">
        <w:rPr>
          <w:highlight w:val="yellow"/>
        </w:rPr>
        <w:t>thee</w:t>
      </w:r>
      <w:r w:rsidRPr="006A6587">
        <w:t xml:space="preserve">, </w:t>
      </w:r>
      <w:proofErr w:type="gramStart"/>
      <w:r w:rsidRPr="007A0CCB">
        <w:rPr>
          <w:highlight w:val="yellow"/>
        </w:rPr>
        <w:t>Ye</w:t>
      </w:r>
      <w:proofErr w:type="gramEnd"/>
      <w:r w:rsidRPr="006A6587">
        <w:t xml:space="preserve"> must be born again.</w:t>
      </w:r>
    </w:p>
    <w:p w:rsidR="00D92CDE" w:rsidRPr="006A6587" w:rsidRDefault="00985E10" w:rsidP="00B16FDD">
      <w:pPr>
        <w:pStyle w:val="Level7"/>
        <w:spacing w:before="180"/>
      </w:pPr>
      <w:r w:rsidRPr="006A6587">
        <w:t>NIV</w:t>
      </w:r>
    </w:p>
    <w:p w:rsidR="00985E10" w:rsidRPr="006A6587" w:rsidRDefault="00985E10" w:rsidP="00B16FDD">
      <w:pPr>
        <w:pStyle w:val="Level7"/>
        <w:spacing w:before="180"/>
      </w:pPr>
      <w:r w:rsidRPr="006A6587">
        <w:t>You should not be surprised at my saying, ‘</w:t>
      </w:r>
      <w:r w:rsidRPr="007A0CCB">
        <w:rPr>
          <w:highlight w:val="yellow"/>
        </w:rPr>
        <w:t>You</w:t>
      </w:r>
      <w:r w:rsidRPr="006A6587">
        <w:t xml:space="preserve"> must be born again.’</w:t>
      </w:r>
    </w:p>
    <w:p w:rsidR="00E3428C" w:rsidRPr="006A6587" w:rsidRDefault="00D063A6" w:rsidP="00B16FDD">
      <w:pPr>
        <w:pStyle w:val="Level4"/>
        <w:spacing w:before="180"/>
      </w:pPr>
      <w:r w:rsidRPr="006A6587">
        <w:rPr>
          <w:rFonts w:hint="eastAsia"/>
        </w:rPr>
        <w:t xml:space="preserve">eth, est </w:t>
      </w:r>
      <w:r w:rsidRPr="006A6587">
        <w:rPr>
          <w:rFonts w:hint="eastAsia"/>
        </w:rPr>
        <w:t>동사</w:t>
      </w:r>
      <w:r w:rsidRPr="006A6587">
        <w:rPr>
          <w:rFonts w:hint="eastAsia"/>
        </w:rPr>
        <w:t xml:space="preserve"> </w:t>
      </w:r>
      <w:r w:rsidRPr="006A6587">
        <w:rPr>
          <w:rFonts w:hint="eastAsia"/>
        </w:rPr>
        <w:t>어미</w:t>
      </w:r>
      <w:r w:rsidRPr="006A6587">
        <w:rPr>
          <w:rFonts w:hint="eastAsia"/>
        </w:rPr>
        <w:t xml:space="preserve"> </w:t>
      </w:r>
      <w:r w:rsidRPr="006A6587">
        <w:rPr>
          <w:rFonts w:hint="eastAsia"/>
        </w:rPr>
        <w:t>변화</w:t>
      </w:r>
    </w:p>
    <w:p w:rsidR="00AC7C7C" w:rsidRDefault="00AC7C7C" w:rsidP="00B16FDD">
      <w:pPr>
        <w:pStyle w:val="Level5"/>
        <w:spacing w:before="180"/>
        <w:rPr>
          <w:szCs w:val="20"/>
        </w:rPr>
      </w:pPr>
      <w:r w:rsidRPr="00AC7C7C">
        <w:rPr>
          <w:rFonts w:hint="eastAsia"/>
          <w:szCs w:val="20"/>
        </w:rPr>
        <w:t>주어</w:t>
      </w:r>
      <w:r w:rsidRPr="00AC7C7C">
        <w:rPr>
          <w:rFonts w:hint="eastAsia"/>
          <w:szCs w:val="20"/>
        </w:rPr>
        <w:t xml:space="preserve"> ~~~ </w:t>
      </w:r>
      <w:r w:rsidRPr="00AC7C7C">
        <w:rPr>
          <w:rFonts w:hint="eastAsia"/>
          <w:szCs w:val="20"/>
        </w:rPr>
        <w:t>동사</w:t>
      </w:r>
    </w:p>
    <w:p w:rsidR="00AC7C7C" w:rsidRDefault="00AC7C7C" w:rsidP="00AC7C7C">
      <w:pPr>
        <w:pStyle w:val="Level6"/>
        <w:spacing w:before="180"/>
      </w:pPr>
      <w:r w:rsidRPr="00AC7C7C">
        <w:rPr>
          <w:rFonts w:hint="eastAsia"/>
        </w:rPr>
        <w:t>롬</w:t>
      </w:r>
      <w:r w:rsidRPr="00AC7C7C">
        <w:rPr>
          <w:rFonts w:hint="eastAsia"/>
        </w:rPr>
        <w:t xml:space="preserve"> 2:4~5</w:t>
      </w:r>
    </w:p>
    <w:p w:rsidR="005E4D45" w:rsidRDefault="005E4D45" w:rsidP="005E4D45">
      <w:pPr>
        <w:pStyle w:val="Level6"/>
        <w:spacing w:before="180"/>
      </w:pPr>
      <w:r w:rsidRPr="005E4D45">
        <w:rPr>
          <w:rFonts w:hint="eastAsia"/>
        </w:rPr>
        <w:t>롬</w:t>
      </w:r>
      <w:r w:rsidRPr="005E4D45">
        <w:rPr>
          <w:rFonts w:hint="eastAsia"/>
        </w:rPr>
        <w:t xml:space="preserve"> 2:17~</w:t>
      </w:r>
      <w:r>
        <w:rPr>
          <w:rFonts w:hint="eastAsia"/>
        </w:rPr>
        <w:t>20</w:t>
      </w:r>
    </w:p>
    <w:p w:rsidR="005E4D45" w:rsidRDefault="005E4D45" w:rsidP="005E4D45">
      <w:pPr>
        <w:pStyle w:val="Level6"/>
        <w:spacing w:before="180"/>
      </w:pPr>
      <w:r w:rsidRPr="005E4D45">
        <w:rPr>
          <w:rFonts w:hint="eastAsia"/>
        </w:rPr>
        <w:t>행</w:t>
      </w:r>
      <w:r w:rsidRPr="005E4D45">
        <w:rPr>
          <w:rFonts w:hint="eastAsia"/>
        </w:rPr>
        <w:t xml:space="preserve"> 24:4~8</w:t>
      </w:r>
    </w:p>
    <w:p w:rsidR="00D063A6" w:rsidRPr="006A6587" w:rsidRDefault="00D063A6" w:rsidP="00B16FDD">
      <w:pPr>
        <w:pStyle w:val="Level5"/>
        <w:spacing w:before="180"/>
        <w:rPr>
          <w:szCs w:val="20"/>
        </w:rPr>
      </w:pPr>
      <w:r w:rsidRPr="006A6587">
        <w:rPr>
          <w:rFonts w:hint="eastAsia"/>
          <w:szCs w:val="20"/>
        </w:rPr>
        <w:t>관계사</w:t>
      </w:r>
      <w:r w:rsidRPr="006A6587">
        <w:rPr>
          <w:rFonts w:hint="eastAsia"/>
          <w:szCs w:val="20"/>
        </w:rPr>
        <w:t xml:space="preserve"> </w:t>
      </w:r>
      <w:r w:rsidRPr="006A6587">
        <w:rPr>
          <w:rFonts w:hint="eastAsia"/>
          <w:szCs w:val="20"/>
        </w:rPr>
        <w:t>설명</w:t>
      </w:r>
    </w:p>
    <w:p w:rsidR="00D063A6" w:rsidRPr="006A6587" w:rsidRDefault="00D063A6" w:rsidP="00B16FDD">
      <w:pPr>
        <w:pStyle w:val="Level6"/>
        <w:spacing w:before="180"/>
      </w:pPr>
      <w:r w:rsidRPr="006A6587">
        <w:rPr>
          <w:rFonts w:hint="eastAsia"/>
        </w:rPr>
        <w:t>시편</w:t>
      </w:r>
      <w:r w:rsidRPr="006A6587">
        <w:rPr>
          <w:rFonts w:hint="eastAsia"/>
        </w:rPr>
        <w:t xml:space="preserve"> 65:5</w:t>
      </w:r>
    </w:p>
    <w:p w:rsidR="00D063A6" w:rsidRPr="006A6587" w:rsidRDefault="00D063A6" w:rsidP="00B16FDD">
      <w:pPr>
        <w:pStyle w:val="Level7"/>
        <w:spacing w:before="180"/>
      </w:pPr>
      <w:r w:rsidRPr="006A6587">
        <w:t>KJV</w:t>
      </w:r>
    </w:p>
    <w:p w:rsidR="00D063A6" w:rsidRPr="006A6587" w:rsidRDefault="00D063A6" w:rsidP="00B16FDD">
      <w:pPr>
        <w:pStyle w:val="Level7"/>
        <w:spacing w:before="180"/>
      </w:pPr>
      <w:r w:rsidRPr="006A6587">
        <w:t xml:space="preserve">By terrible things in righteousness wilt </w:t>
      </w:r>
      <w:r w:rsidRPr="007A0CCB">
        <w:rPr>
          <w:highlight w:val="yellow"/>
        </w:rPr>
        <w:t>thou</w:t>
      </w:r>
      <w:r w:rsidRPr="006A6587">
        <w:t xml:space="preserve"> answer us, O God of our salvation;  who </w:t>
      </w:r>
      <w:r w:rsidRPr="007A0CCB">
        <w:rPr>
          <w:highlight w:val="yellow"/>
        </w:rPr>
        <w:t>art</w:t>
      </w:r>
      <w:r w:rsidRPr="006A6587">
        <w:t xml:space="preserve"> the confidence of all the ends of the earth, and of them that are afar off upon the sea:</w:t>
      </w:r>
    </w:p>
    <w:p w:rsidR="00D23F27" w:rsidRPr="006A6587" w:rsidRDefault="000C7299" w:rsidP="00B16FDD">
      <w:pPr>
        <w:pStyle w:val="Level5"/>
        <w:spacing w:before="180"/>
        <w:rPr>
          <w:szCs w:val="20"/>
        </w:rPr>
      </w:pPr>
      <w:r w:rsidRPr="006A6587">
        <w:rPr>
          <w:rFonts w:hint="eastAsia"/>
          <w:szCs w:val="20"/>
        </w:rPr>
        <w:t>도치</w:t>
      </w:r>
      <w:r w:rsidRPr="006A6587">
        <w:rPr>
          <w:rFonts w:hint="eastAsia"/>
          <w:szCs w:val="20"/>
        </w:rPr>
        <w:t xml:space="preserve"> </w:t>
      </w:r>
    </w:p>
    <w:p w:rsidR="000C7299" w:rsidRPr="006A6587" w:rsidRDefault="000C7299" w:rsidP="00B16FDD">
      <w:pPr>
        <w:pStyle w:val="Level6"/>
        <w:spacing w:before="180"/>
      </w:pPr>
      <w:r w:rsidRPr="006A6587">
        <w:rPr>
          <w:rFonts w:hint="eastAsia"/>
        </w:rPr>
        <w:t>예문</w:t>
      </w:r>
    </w:p>
    <w:p w:rsidR="000C7299" w:rsidRPr="006A6587" w:rsidRDefault="000C7299" w:rsidP="00B16FDD">
      <w:pPr>
        <w:pStyle w:val="Level7"/>
        <w:spacing w:before="180"/>
      </w:pPr>
      <w:r w:rsidRPr="006A6587">
        <w:rPr>
          <w:rFonts w:hint="eastAsia"/>
        </w:rPr>
        <w:t>시</w:t>
      </w:r>
      <w:r w:rsidRPr="006A6587">
        <w:rPr>
          <w:rFonts w:hint="eastAsia"/>
        </w:rPr>
        <w:t xml:space="preserve"> 21:5</w:t>
      </w:r>
    </w:p>
    <w:p w:rsidR="000C7299" w:rsidRPr="006A6587" w:rsidRDefault="000C7299" w:rsidP="00B16FDD">
      <w:pPr>
        <w:pStyle w:val="Level7"/>
        <w:spacing w:before="180"/>
      </w:pPr>
      <w:r w:rsidRPr="006A6587">
        <w:t xml:space="preserve"> His glory is great in thy salvation: honour and majesty hast thou </w:t>
      </w:r>
      <w:proofErr w:type="gramStart"/>
      <w:r w:rsidRPr="006A6587">
        <w:t>laid</w:t>
      </w:r>
      <w:proofErr w:type="gramEnd"/>
      <w:r w:rsidRPr="006A6587">
        <w:t xml:space="preserve"> upon him.</w:t>
      </w:r>
    </w:p>
    <w:p w:rsidR="00C823C8" w:rsidRPr="006A6587" w:rsidRDefault="00EE5D8C" w:rsidP="00B16FDD">
      <w:pPr>
        <w:pStyle w:val="Level7"/>
        <w:spacing w:before="180"/>
      </w:pPr>
      <w:r w:rsidRPr="006A6587">
        <w:rPr>
          <w:rFonts w:hint="eastAsia"/>
        </w:rPr>
        <w:t>시</w:t>
      </w:r>
      <w:r w:rsidRPr="006A6587">
        <w:rPr>
          <w:rFonts w:hint="eastAsia"/>
        </w:rPr>
        <w:t xml:space="preserve"> 40:6</w:t>
      </w:r>
    </w:p>
    <w:p w:rsidR="00EE5D8C" w:rsidRPr="006A6587" w:rsidRDefault="00EE5D8C" w:rsidP="00B16FDD">
      <w:pPr>
        <w:pStyle w:val="Level7"/>
        <w:spacing w:before="180"/>
      </w:pPr>
      <w:r w:rsidRPr="006A6587">
        <w:t>Mine ears hast thou opened: Burnt-offering and sin-offering hast thou not required.</w:t>
      </w:r>
    </w:p>
    <w:p w:rsidR="00EE5D8C" w:rsidRPr="006A6587" w:rsidRDefault="00EC05FE" w:rsidP="00B16FDD">
      <w:pPr>
        <w:pStyle w:val="Level7"/>
        <w:spacing w:before="180"/>
      </w:pPr>
      <w:r w:rsidRPr="006A6587">
        <w:rPr>
          <w:rFonts w:hint="eastAsia"/>
        </w:rPr>
        <w:t>요나</w:t>
      </w:r>
      <w:r w:rsidRPr="006A6587">
        <w:rPr>
          <w:rFonts w:hint="eastAsia"/>
        </w:rPr>
        <w:t xml:space="preserve"> 1:8</w:t>
      </w:r>
    </w:p>
    <w:p w:rsidR="00EC05FE" w:rsidRPr="006A6587" w:rsidRDefault="00EC05FE" w:rsidP="00B16FDD">
      <w:pPr>
        <w:pStyle w:val="Level7"/>
        <w:spacing w:before="180"/>
      </w:pPr>
      <w:r w:rsidRPr="006A6587">
        <w:t xml:space="preserve">Then said they unto him, Tell us, we pray thee, for whose cause this evil is upon us; </w:t>
      </w:r>
      <w:proofErr w:type="gramStart"/>
      <w:r w:rsidRPr="006A6587">
        <w:t>What</w:t>
      </w:r>
      <w:proofErr w:type="gramEnd"/>
      <w:r w:rsidRPr="006A6587">
        <w:t xml:space="preserve"> is thine occupation? </w:t>
      </w:r>
      <w:proofErr w:type="gramStart"/>
      <w:r w:rsidRPr="006A6587">
        <w:t>and</w:t>
      </w:r>
      <w:proofErr w:type="gramEnd"/>
      <w:r w:rsidRPr="006A6587">
        <w:t xml:space="preserve"> whence comest thou? </w:t>
      </w:r>
      <w:proofErr w:type="gramStart"/>
      <w:r w:rsidRPr="006A6587">
        <w:t>what</w:t>
      </w:r>
      <w:proofErr w:type="gramEnd"/>
      <w:r w:rsidRPr="006A6587">
        <w:t xml:space="preserve"> is thy country?   </w:t>
      </w:r>
      <w:proofErr w:type="gramStart"/>
      <w:r w:rsidRPr="006A6587">
        <w:t>and</w:t>
      </w:r>
      <w:proofErr w:type="gramEnd"/>
      <w:r w:rsidRPr="006A6587">
        <w:t xml:space="preserve"> of what people art thou?</w:t>
      </w:r>
    </w:p>
    <w:p w:rsidR="00F60000" w:rsidRPr="006A6587" w:rsidRDefault="000F486C" w:rsidP="00B16FDD">
      <w:pPr>
        <w:pStyle w:val="Level4"/>
        <w:spacing w:before="180"/>
      </w:pPr>
      <w:r w:rsidRPr="006A6587">
        <w:rPr>
          <w:rFonts w:hint="eastAsia"/>
        </w:rPr>
        <w:t>다른</w:t>
      </w:r>
      <w:r w:rsidRPr="006A6587">
        <w:rPr>
          <w:rFonts w:hint="eastAsia"/>
        </w:rPr>
        <w:t xml:space="preserve"> </w:t>
      </w:r>
      <w:r w:rsidRPr="006A6587">
        <w:rPr>
          <w:rFonts w:hint="eastAsia"/>
        </w:rPr>
        <w:t>단어들</w:t>
      </w:r>
    </w:p>
    <w:p w:rsidR="000F486C" w:rsidRPr="006A6587" w:rsidRDefault="000F486C" w:rsidP="00B16FDD">
      <w:pPr>
        <w:pStyle w:val="Level5"/>
        <w:spacing w:before="180"/>
        <w:rPr>
          <w:szCs w:val="20"/>
        </w:rPr>
      </w:pPr>
      <w:r w:rsidRPr="006A6587">
        <w:rPr>
          <w:szCs w:val="20"/>
        </w:rPr>
        <w:t>1</w:t>
      </w:r>
    </w:p>
    <w:p w:rsidR="000F486C" w:rsidRPr="006A6587" w:rsidRDefault="000F486C" w:rsidP="00B16FDD">
      <w:pPr>
        <w:pStyle w:val="Level6"/>
        <w:spacing w:before="180"/>
      </w:pPr>
      <w:r w:rsidRPr="006A6587">
        <w:t xml:space="preserve">thither </w:t>
      </w:r>
    </w:p>
    <w:p w:rsidR="000F486C" w:rsidRPr="006A6587" w:rsidRDefault="000F486C" w:rsidP="00A73753">
      <w:pPr>
        <w:pStyle w:val="Level7"/>
        <w:spacing w:before="180"/>
      </w:pPr>
      <w:r w:rsidRPr="006A6587">
        <w:rPr>
          <w:rFonts w:hint="eastAsia"/>
        </w:rPr>
        <w:t>불특정의</w:t>
      </w:r>
      <w:r w:rsidRPr="006A6587">
        <w:rPr>
          <w:rFonts w:hint="eastAsia"/>
        </w:rPr>
        <w:t xml:space="preserve"> </w:t>
      </w:r>
      <w:r w:rsidRPr="006A6587">
        <w:rPr>
          <w:rFonts w:hint="eastAsia"/>
        </w:rPr>
        <w:t>장소</w:t>
      </w:r>
      <w:r w:rsidR="00A73753">
        <w:rPr>
          <w:rFonts w:hint="eastAsia"/>
        </w:rPr>
        <w:t xml:space="preserve"> / </w:t>
      </w:r>
      <w:r w:rsidRPr="006A6587">
        <w:rPr>
          <w:rFonts w:hint="eastAsia"/>
        </w:rPr>
        <w:t>화자로</w:t>
      </w:r>
      <w:r w:rsidRPr="006A6587">
        <w:rPr>
          <w:rFonts w:hint="eastAsia"/>
        </w:rPr>
        <w:t xml:space="preserve"> </w:t>
      </w:r>
      <w:r w:rsidRPr="006A6587">
        <w:rPr>
          <w:rFonts w:hint="eastAsia"/>
        </w:rPr>
        <w:t>부터</w:t>
      </w:r>
      <w:r w:rsidRPr="006A6587">
        <w:rPr>
          <w:rFonts w:hint="eastAsia"/>
        </w:rPr>
        <w:t xml:space="preserve"> </w:t>
      </w:r>
      <w:r w:rsidRPr="006A6587">
        <w:rPr>
          <w:rFonts w:hint="eastAsia"/>
        </w:rPr>
        <w:t>멀리</w:t>
      </w:r>
      <w:r w:rsidRPr="006A6587">
        <w:rPr>
          <w:rFonts w:hint="eastAsia"/>
        </w:rPr>
        <w:t xml:space="preserve"> </w:t>
      </w:r>
      <w:r w:rsidRPr="006A6587">
        <w:rPr>
          <w:rFonts w:hint="eastAsia"/>
        </w:rPr>
        <w:t>떨어진</w:t>
      </w:r>
      <w:r w:rsidRPr="006A6587">
        <w:rPr>
          <w:rFonts w:hint="eastAsia"/>
        </w:rPr>
        <w:t xml:space="preserve"> </w:t>
      </w:r>
      <w:r w:rsidRPr="006A6587">
        <w:rPr>
          <w:rFonts w:hint="eastAsia"/>
        </w:rPr>
        <w:t>불특정의</w:t>
      </w:r>
      <w:r w:rsidRPr="006A6587">
        <w:rPr>
          <w:rFonts w:hint="eastAsia"/>
        </w:rPr>
        <w:t xml:space="preserve"> </w:t>
      </w:r>
      <w:r w:rsidRPr="006A6587">
        <w:rPr>
          <w:rFonts w:hint="eastAsia"/>
        </w:rPr>
        <w:t>장소</w:t>
      </w:r>
    </w:p>
    <w:p w:rsidR="00BB1EF9" w:rsidRPr="006A6587" w:rsidRDefault="00BB1EF9" w:rsidP="00A73753">
      <w:pPr>
        <w:pStyle w:val="Level7"/>
        <w:spacing w:before="180"/>
      </w:pPr>
      <w:r w:rsidRPr="006A6587">
        <w:rPr>
          <w:rFonts w:hint="eastAsia"/>
        </w:rPr>
        <w:t>창</w:t>
      </w:r>
      <w:r w:rsidRPr="006A6587">
        <w:rPr>
          <w:rFonts w:hint="eastAsia"/>
        </w:rPr>
        <w:t xml:space="preserve"> 19: 22</w:t>
      </w:r>
      <w:r w:rsidR="00A73753">
        <w:rPr>
          <w:rFonts w:hint="eastAsia"/>
        </w:rPr>
        <w:t xml:space="preserve"> </w:t>
      </w:r>
      <w:proofErr w:type="gramStart"/>
      <w:r w:rsidR="00A73753">
        <w:rPr>
          <w:rFonts w:hint="eastAsia"/>
        </w:rPr>
        <w:t xml:space="preserve">/   </w:t>
      </w:r>
      <w:r w:rsidR="00D50195" w:rsidRPr="006A6587">
        <w:rPr>
          <w:rFonts w:hint="eastAsia"/>
        </w:rPr>
        <w:t>95</w:t>
      </w:r>
      <w:r w:rsidR="00D50195" w:rsidRPr="006A6587">
        <w:rPr>
          <w:rFonts w:hint="eastAsia"/>
        </w:rPr>
        <w:t>번</w:t>
      </w:r>
      <w:proofErr w:type="gramEnd"/>
      <w:r w:rsidR="00D50195" w:rsidRPr="006A6587">
        <w:rPr>
          <w:rFonts w:hint="eastAsia"/>
        </w:rPr>
        <w:t xml:space="preserve"> </w:t>
      </w:r>
      <w:r w:rsidR="00D50195" w:rsidRPr="006A6587">
        <w:rPr>
          <w:rFonts w:hint="eastAsia"/>
        </w:rPr>
        <w:t>사용</w:t>
      </w:r>
    </w:p>
    <w:p w:rsidR="00D50195" w:rsidRPr="006A6587" w:rsidRDefault="00A53E7F" w:rsidP="00B16FDD">
      <w:pPr>
        <w:pStyle w:val="Level6"/>
        <w:spacing w:before="180"/>
      </w:pPr>
      <w:r w:rsidRPr="006A6587">
        <w:t>there</w:t>
      </w:r>
    </w:p>
    <w:p w:rsidR="00A53E7F" w:rsidRPr="006A6587" w:rsidRDefault="00A53E7F" w:rsidP="00B16FDD">
      <w:pPr>
        <w:pStyle w:val="Level7"/>
        <w:spacing w:before="180"/>
      </w:pPr>
      <w:r w:rsidRPr="006A6587">
        <w:rPr>
          <w:rFonts w:hint="eastAsia"/>
        </w:rPr>
        <w:t>특정의</w:t>
      </w:r>
      <w:r w:rsidRPr="006A6587">
        <w:rPr>
          <w:rFonts w:hint="eastAsia"/>
        </w:rPr>
        <w:t xml:space="preserve"> </w:t>
      </w:r>
      <w:r w:rsidRPr="006A6587">
        <w:rPr>
          <w:rFonts w:hint="eastAsia"/>
        </w:rPr>
        <w:t>장소</w:t>
      </w:r>
      <w:r w:rsidRPr="006A6587">
        <w:rPr>
          <w:rFonts w:hint="eastAsia"/>
        </w:rPr>
        <w:t xml:space="preserve"> </w:t>
      </w:r>
    </w:p>
    <w:p w:rsidR="00A46992" w:rsidRPr="006A6587" w:rsidRDefault="00A46992" w:rsidP="00B16FDD">
      <w:pPr>
        <w:pStyle w:val="Level7"/>
        <w:spacing w:before="180"/>
      </w:pPr>
      <w:r w:rsidRPr="006A6587">
        <w:rPr>
          <w:rFonts w:hint="eastAsia"/>
        </w:rPr>
        <w:t>창</w:t>
      </w:r>
      <w:r w:rsidRPr="006A6587">
        <w:rPr>
          <w:rFonts w:hint="eastAsia"/>
        </w:rPr>
        <w:t xml:space="preserve"> 11:9</w:t>
      </w:r>
      <w:r w:rsidR="0077141F">
        <w:rPr>
          <w:rFonts w:hint="eastAsia"/>
        </w:rPr>
        <w:t xml:space="preserve"> / </w:t>
      </w:r>
      <w:r w:rsidR="00CA15A6" w:rsidRPr="006A6587">
        <w:rPr>
          <w:rFonts w:hint="eastAsia"/>
        </w:rPr>
        <w:t>요</w:t>
      </w:r>
      <w:r w:rsidR="00CA15A6" w:rsidRPr="006A6587">
        <w:rPr>
          <w:rFonts w:hint="eastAsia"/>
        </w:rPr>
        <w:t xml:space="preserve"> 19:41</w:t>
      </w:r>
    </w:p>
    <w:p w:rsidR="00CA15A6" w:rsidRPr="006A6587" w:rsidRDefault="00CA15A6" w:rsidP="00B16FDD">
      <w:pPr>
        <w:pStyle w:val="Level7"/>
        <w:spacing w:before="180"/>
      </w:pPr>
      <w:r w:rsidRPr="006A6587">
        <w:t xml:space="preserve">He was crucified there </w:t>
      </w:r>
    </w:p>
    <w:p w:rsidR="003327CE" w:rsidRPr="006A6587" w:rsidRDefault="00E350B8" w:rsidP="00B16FDD">
      <w:pPr>
        <w:pStyle w:val="Level5"/>
        <w:spacing w:before="180"/>
        <w:rPr>
          <w:szCs w:val="20"/>
        </w:rPr>
      </w:pPr>
      <w:r w:rsidRPr="006A6587">
        <w:rPr>
          <w:szCs w:val="20"/>
        </w:rPr>
        <w:t>2</w:t>
      </w:r>
    </w:p>
    <w:p w:rsidR="00E350B8" w:rsidRPr="006A6587" w:rsidRDefault="00E350B8" w:rsidP="00B16FDD">
      <w:pPr>
        <w:pStyle w:val="Level6"/>
        <w:spacing w:before="180"/>
      </w:pPr>
      <w:r w:rsidRPr="006A6587">
        <w:t>whither</w:t>
      </w:r>
    </w:p>
    <w:p w:rsidR="00E350B8" w:rsidRPr="006A6587" w:rsidRDefault="00E350B8" w:rsidP="00B16FDD">
      <w:pPr>
        <w:pStyle w:val="Level7"/>
        <w:spacing w:before="180"/>
      </w:pPr>
      <w:r w:rsidRPr="006A6587">
        <w:rPr>
          <w:rFonts w:hint="eastAsia"/>
        </w:rPr>
        <w:t>불특정의</w:t>
      </w:r>
      <w:r w:rsidRPr="006A6587">
        <w:rPr>
          <w:rFonts w:hint="eastAsia"/>
        </w:rPr>
        <w:t xml:space="preserve"> </w:t>
      </w:r>
      <w:r w:rsidRPr="006A6587">
        <w:rPr>
          <w:rFonts w:hint="eastAsia"/>
        </w:rPr>
        <w:t>장소</w:t>
      </w:r>
    </w:p>
    <w:p w:rsidR="00480CFB" w:rsidRPr="006A6587" w:rsidRDefault="00785C8D" w:rsidP="00A73753">
      <w:pPr>
        <w:pStyle w:val="Level7"/>
        <w:spacing w:before="180"/>
      </w:pPr>
      <w:r w:rsidRPr="006A6587">
        <w:rPr>
          <w:rFonts w:hint="eastAsia"/>
        </w:rPr>
        <w:t>창</w:t>
      </w:r>
      <w:r w:rsidRPr="006A6587">
        <w:rPr>
          <w:rFonts w:hint="eastAsia"/>
        </w:rPr>
        <w:t xml:space="preserve"> 16:8</w:t>
      </w:r>
      <w:r w:rsidR="0077141F">
        <w:rPr>
          <w:rFonts w:hint="eastAsia"/>
        </w:rPr>
        <w:t xml:space="preserve"> / </w:t>
      </w:r>
      <w:r w:rsidR="00480CFB" w:rsidRPr="006A6587">
        <w:rPr>
          <w:rFonts w:hint="eastAsia"/>
        </w:rPr>
        <w:t>히</w:t>
      </w:r>
      <w:r w:rsidR="00480CFB" w:rsidRPr="006A6587">
        <w:rPr>
          <w:rFonts w:hint="eastAsia"/>
        </w:rPr>
        <w:t xml:space="preserve"> 11:8</w:t>
      </w:r>
      <w:r w:rsidR="00A73753">
        <w:rPr>
          <w:rFonts w:hint="eastAsia"/>
        </w:rPr>
        <w:t xml:space="preserve">   </w:t>
      </w:r>
      <w:proofErr w:type="gramStart"/>
      <w:r w:rsidR="00A73753">
        <w:rPr>
          <w:rFonts w:hint="eastAsia"/>
        </w:rPr>
        <w:t xml:space="preserve">-   </w:t>
      </w:r>
      <w:r w:rsidR="00244618" w:rsidRPr="006A6587">
        <w:rPr>
          <w:rFonts w:hint="eastAsia"/>
        </w:rPr>
        <w:t>124</w:t>
      </w:r>
      <w:r w:rsidR="00244618" w:rsidRPr="006A6587">
        <w:rPr>
          <w:rFonts w:hint="eastAsia"/>
        </w:rPr>
        <w:t>번</w:t>
      </w:r>
      <w:proofErr w:type="gramEnd"/>
    </w:p>
    <w:p w:rsidR="00244618" w:rsidRPr="006A6587" w:rsidRDefault="001B6970" w:rsidP="00B16FDD">
      <w:pPr>
        <w:pStyle w:val="Level6"/>
        <w:spacing w:before="180"/>
      </w:pPr>
      <w:r w:rsidRPr="006A6587">
        <w:t>where</w:t>
      </w:r>
    </w:p>
    <w:p w:rsidR="001B6970" w:rsidRPr="006A6587" w:rsidRDefault="001B6970" w:rsidP="00B16FDD">
      <w:pPr>
        <w:pStyle w:val="Level7"/>
        <w:spacing w:before="180"/>
      </w:pPr>
      <w:r w:rsidRPr="006A6587">
        <w:rPr>
          <w:rFonts w:hint="eastAsia"/>
        </w:rPr>
        <w:t>특별히</w:t>
      </w:r>
      <w:r w:rsidRPr="006A6587">
        <w:rPr>
          <w:rFonts w:hint="eastAsia"/>
        </w:rPr>
        <w:t xml:space="preserve"> </w:t>
      </w:r>
      <w:r w:rsidRPr="006A6587">
        <w:rPr>
          <w:rFonts w:hint="eastAsia"/>
        </w:rPr>
        <w:t>지정된</w:t>
      </w:r>
      <w:r w:rsidRPr="006A6587">
        <w:rPr>
          <w:rFonts w:hint="eastAsia"/>
        </w:rPr>
        <w:t xml:space="preserve"> </w:t>
      </w:r>
      <w:r w:rsidRPr="006A6587">
        <w:rPr>
          <w:rFonts w:hint="eastAsia"/>
        </w:rPr>
        <w:t>장소</w:t>
      </w:r>
    </w:p>
    <w:p w:rsidR="00504752" w:rsidRPr="006A6587" w:rsidRDefault="002D5B9C" w:rsidP="00B16FDD">
      <w:pPr>
        <w:pStyle w:val="Level5"/>
        <w:spacing w:before="180"/>
        <w:rPr>
          <w:szCs w:val="20"/>
        </w:rPr>
      </w:pPr>
      <w:r w:rsidRPr="006A6587">
        <w:rPr>
          <w:szCs w:val="20"/>
        </w:rPr>
        <w:t>3</w:t>
      </w:r>
    </w:p>
    <w:p w:rsidR="002D5B9C" w:rsidRPr="006A6587" w:rsidRDefault="002D5B9C" w:rsidP="00B16FDD">
      <w:pPr>
        <w:pStyle w:val="Level6"/>
        <w:spacing w:before="180"/>
      </w:pPr>
      <w:r w:rsidRPr="006A6587">
        <w:t>Hither</w:t>
      </w:r>
    </w:p>
    <w:p w:rsidR="002D5B9C" w:rsidRPr="006A6587" w:rsidRDefault="002D5B9C" w:rsidP="00A73753">
      <w:pPr>
        <w:pStyle w:val="Level7"/>
        <w:spacing w:before="180"/>
      </w:pPr>
      <w:r w:rsidRPr="006A6587">
        <w:rPr>
          <w:rFonts w:hint="eastAsia"/>
        </w:rPr>
        <w:t>불특정</w:t>
      </w:r>
      <w:r w:rsidRPr="006A6587">
        <w:rPr>
          <w:rFonts w:hint="eastAsia"/>
        </w:rPr>
        <w:t xml:space="preserve"> </w:t>
      </w:r>
      <w:r w:rsidRPr="006A6587">
        <w:rPr>
          <w:rFonts w:hint="eastAsia"/>
        </w:rPr>
        <w:t>장소</w:t>
      </w:r>
      <w:proofErr w:type="gramStart"/>
      <w:r w:rsidR="00A73753">
        <w:rPr>
          <w:rFonts w:hint="eastAsia"/>
        </w:rPr>
        <w:t xml:space="preserve">/  </w:t>
      </w:r>
      <w:r w:rsidRPr="006A6587">
        <w:rPr>
          <w:rFonts w:hint="eastAsia"/>
        </w:rPr>
        <w:t>화자에게</w:t>
      </w:r>
      <w:proofErr w:type="gramEnd"/>
      <w:r w:rsidRPr="006A6587">
        <w:rPr>
          <w:rFonts w:hint="eastAsia"/>
        </w:rPr>
        <w:t xml:space="preserve"> </w:t>
      </w:r>
      <w:r w:rsidRPr="006A6587">
        <w:rPr>
          <w:rFonts w:hint="eastAsia"/>
        </w:rPr>
        <w:t>가까운</w:t>
      </w:r>
      <w:r w:rsidRPr="006A6587">
        <w:rPr>
          <w:rFonts w:hint="eastAsia"/>
        </w:rPr>
        <w:t xml:space="preserve"> </w:t>
      </w:r>
      <w:r w:rsidRPr="006A6587">
        <w:rPr>
          <w:rFonts w:hint="eastAsia"/>
        </w:rPr>
        <w:t>불특정의</w:t>
      </w:r>
      <w:r w:rsidRPr="006A6587">
        <w:rPr>
          <w:rFonts w:hint="eastAsia"/>
        </w:rPr>
        <w:t xml:space="preserve"> </w:t>
      </w:r>
      <w:r w:rsidRPr="006A6587">
        <w:rPr>
          <w:rFonts w:hint="eastAsia"/>
        </w:rPr>
        <w:t>장소</w:t>
      </w:r>
    </w:p>
    <w:p w:rsidR="009F55EB" w:rsidRPr="006A6587" w:rsidRDefault="004053A4" w:rsidP="00A73753">
      <w:pPr>
        <w:pStyle w:val="Level7"/>
        <w:spacing w:before="180"/>
      </w:pPr>
      <w:r w:rsidRPr="006A6587">
        <w:rPr>
          <w:rFonts w:hint="eastAsia"/>
        </w:rPr>
        <w:t>창</w:t>
      </w:r>
      <w:r w:rsidRPr="006A6587">
        <w:rPr>
          <w:rFonts w:hint="eastAsia"/>
        </w:rPr>
        <w:t xml:space="preserve"> 45:8</w:t>
      </w:r>
      <w:r w:rsidR="0077141F">
        <w:rPr>
          <w:rFonts w:hint="eastAsia"/>
        </w:rPr>
        <w:t xml:space="preserve"> / </w:t>
      </w:r>
      <w:r w:rsidR="009F55EB" w:rsidRPr="006A6587">
        <w:rPr>
          <w:rFonts w:hint="eastAsia"/>
        </w:rPr>
        <w:t>요</w:t>
      </w:r>
      <w:r w:rsidR="009F55EB" w:rsidRPr="006A6587">
        <w:rPr>
          <w:rFonts w:hint="eastAsia"/>
        </w:rPr>
        <w:t xml:space="preserve"> 4:16</w:t>
      </w:r>
      <w:r w:rsidR="00A73753">
        <w:rPr>
          <w:rFonts w:hint="eastAsia"/>
        </w:rPr>
        <w:t xml:space="preserve">  </w:t>
      </w:r>
      <w:proofErr w:type="gramStart"/>
      <w:r w:rsidR="00A73753">
        <w:rPr>
          <w:rFonts w:hint="eastAsia"/>
        </w:rPr>
        <w:t xml:space="preserve">-  </w:t>
      </w:r>
      <w:r w:rsidR="00BC109C" w:rsidRPr="006A6587">
        <w:rPr>
          <w:rFonts w:hint="eastAsia"/>
        </w:rPr>
        <w:t>67</w:t>
      </w:r>
      <w:r w:rsidR="00BC109C" w:rsidRPr="006A6587">
        <w:rPr>
          <w:rFonts w:hint="eastAsia"/>
        </w:rPr>
        <w:t>번</w:t>
      </w:r>
      <w:proofErr w:type="gramEnd"/>
      <w:r w:rsidR="00BC109C" w:rsidRPr="006A6587">
        <w:rPr>
          <w:rFonts w:hint="eastAsia"/>
        </w:rPr>
        <w:t xml:space="preserve"> </w:t>
      </w:r>
      <w:r w:rsidR="00BC109C" w:rsidRPr="006A6587">
        <w:rPr>
          <w:rFonts w:hint="eastAsia"/>
        </w:rPr>
        <w:t>사용</w:t>
      </w:r>
    </w:p>
    <w:p w:rsidR="00BC109C" w:rsidRPr="006A6587" w:rsidRDefault="003A4FB3" w:rsidP="00B16FDD">
      <w:pPr>
        <w:pStyle w:val="Level6"/>
        <w:spacing w:before="180"/>
      </w:pPr>
      <w:r w:rsidRPr="006A6587">
        <w:t>Here</w:t>
      </w:r>
    </w:p>
    <w:p w:rsidR="003A4FB3" w:rsidRPr="006A6587" w:rsidRDefault="003A4FB3" w:rsidP="00B16FDD">
      <w:pPr>
        <w:pStyle w:val="Level7"/>
        <w:spacing w:before="180"/>
      </w:pPr>
      <w:r w:rsidRPr="006A6587">
        <w:rPr>
          <w:rFonts w:hint="eastAsia"/>
        </w:rPr>
        <w:t>특정</w:t>
      </w:r>
      <w:r w:rsidRPr="006A6587">
        <w:rPr>
          <w:rFonts w:hint="eastAsia"/>
        </w:rPr>
        <w:t xml:space="preserve"> </w:t>
      </w:r>
      <w:r w:rsidRPr="006A6587">
        <w:rPr>
          <w:rFonts w:hint="eastAsia"/>
        </w:rPr>
        <w:t>장소</w:t>
      </w:r>
    </w:p>
    <w:p w:rsidR="00644928" w:rsidRPr="006A6587" w:rsidRDefault="005B09B6" w:rsidP="00A73753">
      <w:pPr>
        <w:pStyle w:val="Level7"/>
        <w:spacing w:before="180"/>
      </w:pPr>
      <w:r w:rsidRPr="006A6587">
        <w:rPr>
          <w:rFonts w:hint="eastAsia"/>
        </w:rPr>
        <w:t>창</w:t>
      </w:r>
      <w:r w:rsidRPr="006A6587">
        <w:rPr>
          <w:rFonts w:hint="eastAsia"/>
        </w:rPr>
        <w:t xml:space="preserve"> 22:5</w:t>
      </w:r>
      <w:r w:rsidR="0077141F">
        <w:rPr>
          <w:rFonts w:hint="eastAsia"/>
        </w:rPr>
        <w:t xml:space="preserve"> / </w:t>
      </w:r>
      <w:r w:rsidR="00644928" w:rsidRPr="006A6587">
        <w:rPr>
          <w:rFonts w:hint="eastAsia"/>
        </w:rPr>
        <w:t>행</w:t>
      </w:r>
      <w:r w:rsidR="00644928" w:rsidRPr="006A6587">
        <w:rPr>
          <w:rFonts w:hint="eastAsia"/>
        </w:rPr>
        <w:t xml:space="preserve"> 16:28</w:t>
      </w:r>
      <w:r w:rsidR="00A73753">
        <w:rPr>
          <w:rFonts w:hint="eastAsia"/>
        </w:rPr>
        <w:t xml:space="preserve">  </w:t>
      </w:r>
      <w:proofErr w:type="gramStart"/>
      <w:r w:rsidR="00A73753">
        <w:rPr>
          <w:rFonts w:hint="eastAsia"/>
        </w:rPr>
        <w:t xml:space="preserve">-  </w:t>
      </w:r>
      <w:r w:rsidR="00C975F8" w:rsidRPr="006A6587">
        <w:rPr>
          <w:rFonts w:hint="eastAsia"/>
        </w:rPr>
        <w:t>162</w:t>
      </w:r>
      <w:r w:rsidR="00C975F8" w:rsidRPr="006A6587">
        <w:rPr>
          <w:rFonts w:hint="eastAsia"/>
        </w:rPr>
        <w:t>번</w:t>
      </w:r>
      <w:proofErr w:type="gramEnd"/>
      <w:r w:rsidR="00C975F8" w:rsidRPr="006A6587">
        <w:rPr>
          <w:rFonts w:hint="eastAsia"/>
        </w:rPr>
        <w:t xml:space="preserve"> </w:t>
      </w:r>
      <w:r w:rsidR="00C975F8" w:rsidRPr="006A6587">
        <w:rPr>
          <w:rFonts w:hint="eastAsia"/>
        </w:rPr>
        <w:t>사용</w:t>
      </w:r>
    </w:p>
    <w:p w:rsidR="00C975F8" w:rsidRPr="006A6587" w:rsidRDefault="006B1105" w:rsidP="00B16FDD">
      <w:pPr>
        <w:pStyle w:val="Level5"/>
        <w:spacing w:before="180"/>
        <w:rPr>
          <w:szCs w:val="20"/>
        </w:rPr>
      </w:pPr>
      <w:r w:rsidRPr="006A6587">
        <w:rPr>
          <w:szCs w:val="20"/>
        </w:rPr>
        <w:t>4</w:t>
      </w:r>
    </w:p>
    <w:p w:rsidR="006B1105" w:rsidRPr="006A6587" w:rsidRDefault="00A73753" w:rsidP="00A73753">
      <w:pPr>
        <w:pStyle w:val="Level6"/>
        <w:spacing w:before="180"/>
      </w:pPr>
      <w:r w:rsidRPr="006A6587">
        <w:t>A</w:t>
      </w:r>
      <w:r w:rsidR="006B1105" w:rsidRPr="006A6587">
        <w:t>mong</w:t>
      </w:r>
      <w:r>
        <w:rPr>
          <w:rFonts w:hint="eastAsia"/>
        </w:rPr>
        <w:t xml:space="preserve">  -   </w:t>
      </w:r>
      <w:r w:rsidR="0018780D" w:rsidRPr="006A6587">
        <w:t>amongst</w:t>
      </w:r>
    </w:p>
    <w:p w:rsidR="00CC3E0F" w:rsidRPr="006A6587" w:rsidRDefault="007E7DD6" w:rsidP="00B16FDD">
      <w:pPr>
        <w:pStyle w:val="Level5"/>
        <w:spacing w:before="180"/>
        <w:rPr>
          <w:szCs w:val="20"/>
        </w:rPr>
      </w:pPr>
      <w:r w:rsidRPr="006A6587">
        <w:rPr>
          <w:szCs w:val="20"/>
        </w:rPr>
        <w:t>5</w:t>
      </w:r>
    </w:p>
    <w:p w:rsidR="00B03CA0" w:rsidRPr="006A6587" w:rsidRDefault="00A73753" w:rsidP="00A73753">
      <w:pPr>
        <w:pStyle w:val="Level6"/>
        <w:spacing w:before="180"/>
      </w:pPr>
      <w:r w:rsidRPr="006A6587">
        <w:t>M</w:t>
      </w:r>
      <w:r w:rsidR="007E7DD6" w:rsidRPr="006A6587">
        <w:t>iddle</w:t>
      </w:r>
      <w:r>
        <w:rPr>
          <w:rFonts w:hint="eastAsia"/>
        </w:rPr>
        <w:t xml:space="preserve"> -  </w:t>
      </w:r>
      <w:r w:rsidR="00C51AC9" w:rsidRPr="006A6587">
        <w:t>middlemost</w:t>
      </w:r>
      <w:r>
        <w:rPr>
          <w:rFonts w:hint="eastAsia"/>
        </w:rPr>
        <w:t xml:space="preserve"> -  </w:t>
      </w:r>
      <w:r w:rsidR="00F75CCF" w:rsidRPr="006A6587">
        <w:t>midst</w:t>
      </w:r>
    </w:p>
    <w:p w:rsidR="00F75CCF" w:rsidRPr="006A6587" w:rsidRDefault="009563E8" w:rsidP="00B16FDD">
      <w:pPr>
        <w:pStyle w:val="Level5"/>
        <w:spacing w:before="180"/>
        <w:rPr>
          <w:szCs w:val="20"/>
        </w:rPr>
      </w:pPr>
      <w:r w:rsidRPr="006A6587">
        <w:rPr>
          <w:szCs w:val="20"/>
        </w:rPr>
        <w:t>6</w:t>
      </w:r>
    </w:p>
    <w:p w:rsidR="00E81DC6" w:rsidRPr="006A6587" w:rsidRDefault="009563E8" w:rsidP="00A73753">
      <w:pPr>
        <w:pStyle w:val="Level6"/>
        <w:spacing w:before="180"/>
      </w:pPr>
      <w:r w:rsidRPr="006A6587">
        <w:t xml:space="preserve">between </w:t>
      </w:r>
      <w:proofErr w:type="gramStart"/>
      <w:r w:rsidR="00A73753">
        <w:rPr>
          <w:rFonts w:hint="eastAsia"/>
        </w:rPr>
        <w:t xml:space="preserve">-  </w:t>
      </w:r>
      <w:r w:rsidR="00A40F57" w:rsidRPr="006A6587">
        <w:t>betwixt</w:t>
      </w:r>
      <w:proofErr w:type="gramEnd"/>
      <w:r w:rsidR="00A73753">
        <w:rPr>
          <w:rFonts w:hint="eastAsia"/>
        </w:rPr>
        <w:t xml:space="preserve">  (</w:t>
      </w:r>
      <w:r w:rsidR="00E81DC6" w:rsidRPr="006A6587">
        <w:rPr>
          <w:rFonts w:hint="eastAsia"/>
        </w:rPr>
        <w:t>창</w:t>
      </w:r>
      <w:r w:rsidR="00E81DC6" w:rsidRPr="006A6587">
        <w:rPr>
          <w:rFonts w:hint="eastAsia"/>
        </w:rPr>
        <w:t xml:space="preserve"> 26:28</w:t>
      </w:r>
      <w:r w:rsidR="00A73753">
        <w:rPr>
          <w:rFonts w:hint="eastAsia"/>
        </w:rPr>
        <w:t xml:space="preserve">/ </w:t>
      </w:r>
      <w:r w:rsidR="005F68D6" w:rsidRPr="006A6587">
        <w:rPr>
          <w:rFonts w:hint="eastAsia"/>
        </w:rPr>
        <w:t>욥</w:t>
      </w:r>
      <w:r w:rsidR="005F68D6" w:rsidRPr="006A6587">
        <w:rPr>
          <w:rFonts w:hint="eastAsia"/>
        </w:rPr>
        <w:t xml:space="preserve"> 9:33</w:t>
      </w:r>
      <w:r w:rsidR="00A73753">
        <w:rPr>
          <w:rFonts w:hint="eastAsia"/>
        </w:rPr>
        <w:t>)</w:t>
      </w:r>
    </w:p>
    <w:p w:rsidR="00CA6DDA" w:rsidRPr="006A6587" w:rsidRDefault="00410C9B" w:rsidP="00B16FDD">
      <w:pPr>
        <w:pStyle w:val="Level4"/>
        <w:spacing w:before="180"/>
      </w:pPr>
      <w:r w:rsidRPr="006A6587">
        <w:rPr>
          <w:rFonts w:hint="eastAsia"/>
        </w:rPr>
        <w:t xml:space="preserve">KJV </w:t>
      </w:r>
      <w:r w:rsidRPr="006A6587">
        <w:rPr>
          <w:rFonts w:hint="eastAsia"/>
        </w:rPr>
        <w:t>의</w:t>
      </w:r>
      <w:r w:rsidRPr="006A6587">
        <w:rPr>
          <w:rFonts w:hint="eastAsia"/>
        </w:rPr>
        <w:t xml:space="preserve"> </w:t>
      </w:r>
      <w:r w:rsidRPr="006A6587">
        <w:rPr>
          <w:rFonts w:hint="eastAsia"/>
        </w:rPr>
        <w:t>해결책</w:t>
      </w:r>
    </w:p>
    <w:p w:rsidR="00410C9B" w:rsidRPr="006A6587" w:rsidRDefault="00410C9B" w:rsidP="00B16FDD">
      <w:pPr>
        <w:pStyle w:val="Level5"/>
        <w:spacing w:before="180"/>
        <w:rPr>
          <w:szCs w:val="20"/>
        </w:rPr>
      </w:pPr>
      <w:r w:rsidRPr="006A6587">
        <w:rPr>
          <w:rFonts w:hint="eastAsia"/>
          <w:szCs w:val="20"/>
        </w:rPr>
        <w:t>삼상</w:t>
      </w:r>
      <w:r w:rsidRPr="006A6587">
        <w:rPr>
          <w:rFonts w:hint="eastAsia"/>
          <w:szCs w:val="20"/>
        </w:rPr>
        <w:t xml:space="preserve"> 9: 9</w:t>
      </w:r>
    </w:p>
    <w:p w:rsidR="00410C9B" w:rsidRPr="006A6587" w:rsidRDefault="00375803" w:rsidP="00B16FDD">
      <w:pPr>
        <w:pStyle w:val="Level3"/>
        <w:spacing w:before="180"/>
        <w:rPr>
          <w:sz w:val="20"/>
          <w:szCs w:val="20"/>
        </w:rPr>
      </w:pPr>
      <w:r w:rsidRPr="006A6587">
        <w:rPr>
          <w:rFonts w:hint="eastAsia"/>
          <w:sz w:val="20"/>
          <w:szCs w:val="20"/>
        </w:rPr>
        <w:t>쉬운</w:t>
      </w:r>
      <w:r w:rsidRPr="006A6587">
        <w:rPr>
          <w:rFonts w:hint="eastAsia"/>
          <w:sz w:val="20"/>
          <w:szCs w:val="20"/>
        </w:rPr>
        <w:t xml:space="preserve"> </w:t>
      </w:r>
      <w:r w:rsidRPr="006A6587">
        <w:rPr>
          <w:rFonts w:hint="eastAsia"/>
          <w:sz w:val="20"/>
          <w:szCs w:val="20"/>
        </w:rPr>
        <w:t>단어들</w:t>
      </w:r>
    </w:p>
    <w:p w:rsidR="00375803" w:rsidRPr="006A6587" w:rsidRDefault="00375803" w:rsidP="00B16FDD">
      <w:pPr>
        <w:pStyle w:val="Level4"/>
        <w:spacing w:before="180"/>
      </w:pPr>
      <w:r w:rsidRPr="006A6587">
        <w:rPr>
          <w:rFonts w:hint="eastAsia"/>
        </w:rPr>
        <w:t>예</w:t>
      </w:r>
    </w:p>
    <w:p w:rsidR="00086690" w:rsidRPr="006A6587" w:rsidRDefault="00086690" w:rsidP="007A0CCB">
      <w:pPr>
        <w:pStyle w:val="Level5"/>
        <w:spacing w:before="180"/>
      </w:pPr>
      <w:r w:rsidRPr="006A6587">
        <w:rPr>
          <w:rFonts w:hint="eastAsia"/>
          <w:szCs w:val="20"/>
        </w:rPr>
        <w:t>창</w:t>
      </w:r>
      <w:r w:rsidRPr="006A6587">
        <w:rPr>
          <w:rFonts w:hint="eastAsia"/>
          <w:szCs w:val="20"/>
        </w:rPr>
        <w:t xml:space="preserve"> 31:18</w:t>
      </w:r>
      <w:r w:rsidR="007A0CCB">
        <w:rPr>
          <w:rFonts w:hint="eastAsia"/>
          <w:szCs w:val="20"/>
        </w:rPr>
        <w:t xml:space="preserve"> </w:t>
      </w:r>
      <w:proofErr w:type="gramStart"/>
      <w:r w:rsidR="007A0CCB">
        <w:rPr>
          <w:rFonts w:hint="eastAsia"/>
          <w:szCs w:val="20"/>
        </w:rPr>
        <w:t xml:space="preserve">/  </w:t>
      </w:r>
      <w:r w:rsidRPr="006A6587">
        <w:t>KJV</w:t>
      </w:r>
      <w:proofErr w:type="gramEnd"/>
      <w:r w:rsidR="00A73753">
        <w:rPr>
          <w:rFonts w:hint="eastAsia"/>
        </w:rPr>
        <w:t xml:space="preserve"> -  </w:t>
      </w:r>
      <w:r w:rsidRPr="006A6587">
        <w:t>NIV</w:t>
      </w:r>
    </w:p>
    <w:p w:rsidR="00086690" w:rsidRPr="006A6587" w:rsidRDefault="00086690" w:rsidP="00A73753">
      <w:pPr>
        <w:pStyle w:val="Level7"/>
        <w:spacing w:before="180"/>
      </w:pPr>
      <w:r w:rsidRPr="006A6587">
        <w:t xml:space="preserve"> cattle -&gt; livestock</w:t>
      </w:r>
      <w:r w:rsidR="00A73753">
        <w:rPr>
          <w:rFonts w:hint="eastAsia"/>
        </w:rPr>
        <w:t xml:space="preserve">  /  </w:t>
      </w:r>
      <w:r w:rsidRPr="006A6587">
        <w:t>get -&gt; accumulate</w:t>
      </w:r>
    </w:p>
    <w:p w:rsidR="00A73753" w:rsidRDefault="00375803" w:rsidP="007A0CCB">
      <w:pPr>
        <w:pStyle w:val="Level5"/>
        <w:spacing w:before="180"/>
      </w:pPr>
      <w:r w:rsidRPr="006A6587">
        <w:rPr>
          <w:rFonts w:hint="eastAsia"/>
          <w:szCs w:val="20"/>
        </w:rPr>
        <w:t>창</w:t>
      </w:r>
      <w:r w:rsidRPr="006A6587">
        <w:rPr>
          <w:rFonts w:hint="eastAsia"/>
          <w:szCs w:val="20"/>
        </w:rPr>
        <w:t xml:space="preserve"> 34:30</w:t>
      </w:r>
      <w:r w:rsidR="007A0CCB">
        <w:rPr>
          <w:rFonts w:hint="eastAsia"/>
          <w:szCs w:val="20"/>
        </w:rPr>
        <w:t xml:space="preserve"> / </w:t>
      </w:r>
      <w:r w:rsidRPr="006A6587">
        <w:t>KJV</w:t>
      </w:r>
      <w:r w:rsidR="00A73753">
        <w:rPr>
          <w:rFonts w:hint="eastAsia"/>
        </w:rPr>
        <w:t xml:space="preserve"> </w:t>
      </w:r>
      <w:r w:rsidR="00A73753">
        <w:t>–</w:t>
      </w:r>
      <w:r w:rsidR="00A73753">
        <w:rPr>
          <w:rFonts w:hint="eastAsia"/>
        </w:rPr>
        <w:t xml:space="preserve"> </w:t>
      </w:r>
      <w:r w:rsidR="00A73753" w:rsidRPr="006A6587">
        <w:t>NIV</w:t>
      </w:r>
    </w:p>
    <w:p w:rsidR="003D611B" w:rsidRPr="006A6587" w:rsidRDefault="00A73753" w:rsidP="00A73753">
      <w:pPr>
        <w:pStyle w:val="Level7"/>
        <w:spacing w:before="180"/>
      </w:pPr>
      <w:r>
        <w:rPr>
          <w:rFonts w:hint="eastAsia"/>
        </w:rPr>
        <w:t xml:space="preserve"> </w:t>
      </w:r>
      <w:r w:rsidR="00C416EE" w:rsidRPr="006A6587">
        <w:t>stink -&gt; obnoxious</w:t>
      </w:r>
    </w:p>
    <w:p w:rsidR="00A73753" w:rsidRPr="006A6587" w:rsidRDefault="001F5158" w:rsidP="007A0CCB">
      <w:pPr>
        <w:pStyle w:val="Level5"/>
        <w:spacing w:before="180"/>
      </w:pPr>
      <w:r w:rsidRPr="006A6587">
        <w:rPr>
          <w:rFonts w:hint="eastAsia"/>
          <w:szCs w:val="20"/>
        </w:rPr>
        <w:t>창</w:t>
      </w:r>
      <w:r w:rsidRPr="006A6587">
        <w:rPr>
          <w:rFonts w:hint="eastAsia"/>
          <w:szCs w:val="20"/>
        </w:rPr>
        <w:t xml:space="preserve"> 41:57</w:t>
      </w:r>
      <w:r w:rsidR="007A0CCB">
        <w:rPr>
          <w:rFonts w:hint="eastAsia"/>
          <w:szCs w:val="20"/>
        </w:rPr>
        <w:t xml:space="preserve"> / </w:t>
      </w:r>
      <w:r w:rsidRPr="006A6587">
        <w:t>KJV</w:t>
      </w:r>
      <w:r w:rsidR="00A73753">
        <w:rPr>
          <w:rFonts w:hint="eastAsia"/>
        </w:rPr>
        <w:t xml:space="preserve"> - </w:t>
      </w:r>
      <w:r w:rsidR="00A73753" w:rsidRPr="006A6587">
        <w:t>NIV</w:t>
      </w:r>
    </w:p>
    <w:p w:rsidR="00EE2C38" w:rsidRPr="006A6587" w:rsidRDefault="00446B3E" w:rsidP="00A73753">
      <w:pPr>
        <w:pStyle w:val="Level7"/>
        <w:spacing w:before="180"/>
      </w:pPr>
      <w:r w:rsidRPr="006A6587">
        <w:t>corn -&gt; grain</w:t>
      </w:r>
    </w:p>
    <w:p w:rsidR="00A73753" w:rsidRPr="006A6587" w:rsidRDefault="008E5ABF" w:rsidP="007A0CCB">
      <w:pPr>
        <w:pStyle w:val="Level5"/>
        <w:spacing w:before="180"/>
      </w:pPr>
      <w:r w:rsidRPr="006A6587">
        <w:rPr>
          <w:rFonts w:hint="eastAsia"/>
          <w:szCs w:val="20"/>
        </w:rPr>
        <w:t>수</w:t>
      </w:r>
      <w:r w:rsidRPr="006A6587">
        <w:rPr>
          <w:rFonts w:hint="eastAsia"/>
          <w:szCs w:val="20"/>
        </w:rPr>
        <w:t xml:space="preserve"> 10:18</w:t>
      </w:r>
      <w:r w:rsidR="007A0CCB">
        <w:rPr>
          <w:rFonts w:hint="eastAsia"/>
          <w:szCs w:val="20"/>
        </w:rPr>
        <w:t xml:space="preserve"> / </w:t>
      </w:r>
      <w:r w:rsidRPr="006A6587">
        <w:t>KJV</w:t>
      </w:r>
      <w:r w:rsidR="00A73753">
        <w:rPr>
          <w:rFonts w:hint="eastAsia"/>
        </w:rPr>
        <w:t xml:space="preserve">- </w:t>
      </w:r>
      <w:r w:rsidR="00A73753" w:rsidRPr="006A6587">
        <w:t>NIV</w:t>
      </w:r>
    </w:p>
    <w:p w:rsidR="008E1B19" w:rsidRPr="006A6587" w:rsidRDefault="00926BAD" w:rsidP="00A73753">
      <w:pPr>
        <w:pStyle w:val="Level7"/>
        <w:spacing w:before="180"/>
      </w:pPr>
      <w:r w:rsidRPr="006A6587">
        <w:t>keep -&gt; guard</w:t>
      </w:r>
    </w:p>
    <w:p w:rsidR="00AF5415" w:rsidRPr="006A6587" w:rsidRDefault="00AF5415" w:rsidP="007A0CCB">
      <w:pPr>
        <w:pStyle w:val="Level5"/>
        <w:spacing w:before="180"/>
      </w:pPr>
      <w:r w:rsidRPr="006A6587">
        <w:rPr>
          <w:rFonts w:hint="eastAsia"/>
          <w:szCs w:val="20"/>
        </w:rPr>
        <w:t>왕상</w:t>
      </w:r>
      <w:r w:rsidRPr="006A6587">
        <w:rPr>
          <w:rFonts w:hint="eastAsia"/>
          <w:szCs w:val="20"/>
        </w:rPr>
        <w:t xml:space="preserve"> 9:15</w:t>
      </w:r>
      <w:r w:rsidR="007A0CCB">
        <w:rPr>
          <w:rFonts w:hint="eastAsia"/>
          <w:szCs w:val="20"/>
        </w:rPr>
        <w:t xml:space="preserve"> / </w:t>
      </w:r>
      <w:r w:rsidRPr="006A6587">
        <w:t>KJV</w:t>
      </w:r>
      <w:r w:rsidR="00A73753">
        <w:rPr>
          <w:rFonts w:hint="eastAsia"/>
        </w:rPr>
        <w:t xml:space="preserve"> - NIV</w:t>
      </w:r>
    </w:p>
    <w:p w:rsidR="00CE6E7C" w:rsidRDefault="00607F92" w:rsidP="00A73753">
      <w:pPr>
        <w:pStyle w:val="Level7"/>
        <w:spacing w:before="180"/>
      </w:pPr>
      <w:r w:rsidRPr="006A6587">
        <w:t>reason -&gt; account</w:t>
      </w:r>
    </w:p>
    <w:p w:rsidR="00086690" w:rsidRDefault="00086690" w:rsidP="007A0CCB">
      <w:pPr>
        <w:pStyle w:val="Level5"/>
        <w:spacing w:before="180"/>
      </w:pPr>
      <w:r w:rsidRPr="006A6587">
        <w:rPr>
          <w:rFonts w:hint="eastAsia"/>
          <w:szCs w:val="20"/>
        </w:rPr>
        <w:t>대상</w:t>
      </w:r>
      <w:r w:rsidRPr="006A6587">
        <w:rPr>
          <w:rFonts w:hint="eastAsia"/>
          <w:szCs w:val="20"/>
        </w:rPr>
        <w:t xml:space="preserve"> 9:19</w:t>
      </w:r>
      <w:r w:rsidR="007A0CCB">
        <w:rPr>
          <w:rFonts w:hint="eastAsia"/>
          <w:szCs w:val="20"/>
        </w:rPr>
        <w:t xml:space="preserve"> / </w:t>
      </w:r>
      <w:r w:rsidRPr="006A6587">
        <w:t>KJV</w:t>
      </w:r>
      <w:r w:rsidR="00A73753">
        <w:rPr>
          <w:rFonts w:hint="eastAsia"/>
        </w:rPr>
        <w:t xml:space="preserve"> </w:t>
      </w:r>
      <w:r w:rsidR="00A73753">
        <w:t>–</w:t>
      </w:r>
      <w:r w:rsidR="00A73753">
        <w:rPr>
          <w:rFonts w:hint="eastAsia"/>
        </w:rPr>
        <w:t xml:space="preserve"> NIV</w:t>
      </w:r>
    </w:p>
    <w:p w:rsidR="00086690" w:rsidRPr="006A6587" w:rsidRDefault="00086690" w:rsidP="00A73753">
      <w:pPr>
        <w:pStyle w:val="Level7"/>
        <w:spacing w:before="180"/>
      </w:pPr>
      <w:r w:rsidRPr="006A6587">
        <w:t>be over -&gt; be responsible</w:t>
      </w:r>
    </w:p>
    <w:p w:rsidR="003F2CCF" w:rsidRDefault="003F2CCF" w:rsidP="007A0CCB">
      <w:pPr>
        <w:pStyle w:val="Level5"/>
        <w:spacing w:before="180"/>
      </w:pPr>
      <w:r w:rsidRPr="006A6587">
        <w:rPr>
          <w:rFonts w:hint="eastAsia"/>
          <w:szCs w:val="20"/>
        </w:rPr>
        <w:t>대상</w:t>
      </w:r>
      <w:r w:rsidRPr="006A6587">
        <w:rPr>
          <w:rFonts w:hint="eastAsia"/>
          <w:szCs w:val="20"/>
        </w:rPr>
        <w:t xml:space="preserve"> 19:3</w:t>
      </w:r>
      <w:r w:rsidR="007A0CCB">
        <w:rPr>
          <w:rFonts w:hint="eastAsia"/>
          <w:szCs w:val="20"/>
        </w:rPr>
        <w:t xml:space="preserve"> / </w:t>
      </w:r>
      <w:r w:rsidRPr="006A6587">
        <w:t>KJV</w:t>
      </w:r>
      <w:r w:rsidR="00A73753">
        <w:rPr>
          <w:rFonts w:hint="eastAsia"/>
        </w:rPr>
        <w:t xml:space="preserve"> </w:t>
      </w:r>
      <w:r w:rsidR="00A73753">
        <w:t>–</w:t>
      </w:r>
      <w:r w:rsidR="00A73753">
        <w:rPr>
          <w:rFonts w:hint="eastAsia"/>
        </w:rPr>
        <w:t xml:space="preserve"> NIV</w:t>
      </w:r>
    </w:p>
    <w:p w:rsidR="00732936" w:rsidRPr="006A6587" w:rsidRDefault="004C57CB" w:rsidP="00A73753">
      <w:pPr>
        <w:pStyle w:val="Level7"/>
        <w:spacing w:before="180"/>
      </w:pPr>
      <w:r w:rsidRPr="006A6587">
        <w:t>send comforters unto thee -&gt; send envoys to you to express sympathy</w:t>
      </w:r>
    </w:p>
    <w:p w:rsidR="004C57CB" w:rsidRDefault="001C0B50" w:rsidP="00A73753">
      <w:pPr>
        <w:pStyle w:val="Level7"/>
        <w:spacing w:before="180"/>
      </w:pPr>
      <w:r w:rsidRPr="006A6587">
        <w:t>search -&gt; explore</w:t>
      </w:r>
    </w:p>
    <w:p w:rsidR="00086690" w:rsidRDefault="00086690" w:rsidP="007A0CCB">
      <w:pPr>
        <w:pStyle w:val="Level5"/>
        <w:spacing w:before="180"/>
      </w:pPr>
      <w:r w:rsidRPr="006A6587">
        <w:rPr>
          <w:rFonts w:hint="eastAsia"/>
          <w:szCs w:val="20"/>
        </w:rPr>
        <w:t>시</w:t>
      </w:r>
      <w:r w:rsidRPr="006A6587">
        <w:rPr>
          <w:rFonts w:hint="eastAsia"/>
          <w:szCs w:val="20"/>
        </w:rPr>
        <w:t xml:space="preserve"> 69: 4</w:t>
      </w:r>
      <w:r w:rsidR="007A0CCB">
        <w:rPr>
          <w:rFonts w:hint="eastAsia"/>
          <w:szCs w:val="20"/>
        </w:rPr>
        <w:t xml:space="preserve"> / </w:t>
      </w:r>
      <w:r w:rsidRPr="006A6587">
        <w:t>KJV</w:t>
      </w:r>
      <w:r w:rsidR="00A73753">
        <w:rPr>
          <w:rFonts w:hint="eastAsia"/>
        </w:rPr>
        <w:t xml:space="preserve"> </w:t>
      </w:r>
      <w:r w:rsidR="00A73753">
        <w:t>–</w:t>
      </w:r>
      <w:r w:rsidR="00A73753">
        <w:rPr>
          <w:rFonts w:hint="eastAsia"/>
        </w:rPr>
        <w:t xml:space="preserve"> NIV</w:t>
      </w:r>
    </w:p>
    <w:p w:rsidR="00086690" w:rsidRPr="006A6587" w:rsidRDefault="00086690" w:rsidP="00A73753">
      <w:pPr>
        <w:pStyle w:val="Level7"/>
        <w:spacing w:before="180"/>
      </w:pPr>
      <w:r w:rsidRPr="006A6587">
        <w:t>more than -&gt; outnumber</w:t>
      </w:r>
    </w:p>
    <w:p w:rsidR="00086690" w:rsidRPr="006A6587" w:rsidRDefault="00086690" w:rsidP="00A73753">
      <w:pPr>
        <w:pStyle w:val="Level7"/>
        <w:spacing w:before="180"/>
      </w:pPr>
      <w:r w:rsidRPr="006A6587">
        <w:t>wrongfully -&gt; without cause</w:t>
      </w:r>
    </w:p>
    <w:p w:rsidR="00A73753" w:rsidRPr="006A6587" w:rsidRDefault="00086690" w:rsidP="007A0CCB">
      <w:pPr>
        <w:pStyle w:val="Level5"/>
        <w:spacing w:before="180"/>
      </w:pPr>
      <w:r w:rsidRPr="006A6587">
        <w:rPr>
          <w:rFonts w:hint="eastAsia"/>
          <w:szCs w:val="20"/>
        </w:rPr>
        <w:t>마</w:t>
      </w:r>
      <w:r w:rsidRPr="006A6587">
        <w:rPr>
          <w:rFonts w:hint="eastAsia"/>
          <w:szCs w:val="20"/>
        </w:rPr>
        <w:t xml:space="preserve"> 1:19</w:t>
      </w:r>
      <w:r w:rsidR="007A0CCB">
        <w:rPr>
          <w:rFonts w:hint="eastAsia"/>
          <w:szCs w:val="20"/>
        </w:rPr>
        <w:t xml:space="preserve"> / </w:t>
      </w:r>
      <w:r w:rsidRPr="006A6587">
        <w:t>KJV</w:t>
      </w:r>
      <w:r w:rsidR="00A73753">
        <w:rPr>
          <w:rFonts w:hint="eastAsia"/>
        </w:rPr>
        <w:t xml:space="preserve"> - </w:t>
      </w:r>
      <w:r w:rsidR="00A73753" w:rsidRPr="006A6587">
        <w:t>NIV</w:t>
      </w:r>
    </w:p>
    <w:p w:rsidR="00086690" w:rsidRPr="006A6587" w:rsidRDefault="00086690" w:rsidP="00A73753">
      <w:pPr>
        <w:pStyle w:val="Level7"/>
        <w:spacing w:before="180"/>
      </w:pPr>
      <w:r w:rsidRPr="006A6587">
        <w:t>just -&gt; faithful to the law</w:t>
      </w:r>
    </w:p>
    <w:p w:rsidR="00086690" w:rsidRDefault="00086690" w:rsidP="00A73753">
      <w:pPr>
        <w:pStyle w:val="Level7"/>
        <w:spacing w:before="180"/>
      </w:pPr>
      <w:r w:rsidRPr="006A6587">
        <w:t>a public example -&gt; expose her to public disgrace</w:t>
      </w:r>
    </w:p>
    <w:p w:rsidR="00086690" w:rsidRPr="006A6587" w:rsidRDefault="00086690" w:rsidP="00B16FDD">
      <w:pPr>
        <w:pStyle w:val="Level5"/>
        <w:spacing w:before="180"/>
        <w:rPr>
          <w:szCs w:val="20"/>
        </w:rPr>
      </w:pPr>
      <w:r w:rsidRPr="006A6587">
        <w:rPr>
          <w:rFonts w:hint="eastAsia"/>
          <w:szCs w:val="20"/>
        </w:rPr>
        <w:t>마</w:t>
      </w:r>
      <w:r w:rsidRPr="006A6587">
        <w:rPr>
          <w:rFonts w:hint="eastAsia"/>
          <w:szCs w:val="20"/>
        </w:rPr>
        <w:t xml:space="preserve"> 2:1</w:t>
      </w:r>
      <w:r w:rsidR="007A0CCB">
        <w:rPr>
          <w:rFonts w:hint="eastAsia"/>
          <w:szCs w:val="20"/>
        </w:rPr>
        <w:t xml:space="preserve"> </w:t>
      </w:r>
    </w:p>
    <w:p w:rsidR="00086690" w:rsidRPr="006A6587" w:rsidRDefault="00086690" w:rsidP="00A73753">
      <w:pPr>
        <w:pStyle w:val="Level7"/>
        <w:spacing w:before="180"/>
      </w:pPr>
      <w:r w:rsidRPr="006A6587">
        <w:t>wise men -&gt; Magi</w:t>
      </w:r>
    </w:p>
    <w:p w:rsidR="00086690" w:rsidRPr="006A6587" w:rsidRDefault="00086690" w:rsidP="00B16FDD">
      <w:pPr>
        <w:pStyle w:val="Level5"/>
        <w:spacing w:before="180"/>
        <w:rPr>
          <w:szCs w:val="20"/>
        </w:rPr>
      </w:pPr>
      <w:r w:rsidRPr="006A6587">
        <w:rPr>
          <w:rFonts w:hint="eastAsia"/>
          <w:szCs w:val="20"/>
        </w:rPr>
        <w:t>마</w:t>
      </w:r>
      <w:r w:rsidRPr="006A6587">
        <w:rPr>
          <w:rFonts w:hint="eastAsia"/>
          <w:szCs w:val="20"/>
        </w:rPr>
        <w:t xml:space="preserve"> 2: 13</w:t>
      </w:r>
    </w:p>
    <w:p w:rsidR="00086690" w:rsidRPr="006A6587" w:rsidRDefault="00086690" w:rsidP="00A73753">
      <w:pPr>
        <w:pStyle w:val="Level7"/>
        <w:spacing w:before="180"/>
      </w:pPr>
      <w:r w:rsidRPr="006A6587">
        <w:t>be there -&gt; stay there</w:t>
      </w:r>
    </w:p>
    <w:p w:rsidR="001C0B50" w:rsidRPr="006A6587" w:rsidRDefault="007318AF" w:rsidP="00B16FDD">
      <w:pPr>
        <w:pStyle w:val="Level5"/>
        <w:spacing w:before="180"/>
        <w:rPr>
          <w:szCs w:val="20"/>
        </w:rPr>
      </w:pPr>
      <w:r w:rsidRPr="006A6587">
        <w:rPr>
          <w:rFonts w:hint="eastAsia"/>
          <w:szCs w:val="20"/>
        </w:rPr>
        <w:t>마</w:t>
      </w:r>
      <w:r w:rsidRPr="006A6587">
        <w:rPr>
          <w:rFonts w:hint="eastAsia"/>
          <w:szCs w:val="20"/>
        </w:rPr>
        <w:t xml:space="preserve"> 23:5</w:t>
      </w:r>
    </w:p>
    <w:p w:rsidR="00BE0549" w:rsidRPr="006A6587" w:rsidRDefault="00755BB1" w:rsidP="00A73753">
      <w:pPr>
        <w:pStyle w:val="Level7"/>
        <w:spacing w:before="180"/>
      </w:pPr>
      <w:r w:rsidRPr="006A6587">
        <w:t>border -&gt; tassel</w:t>
      </w:r>
    </w:p>
    <w:p w:rsidR="00755BB1" w:rsidRPr="006A6587" w:rsidRDefault="002E687A" w:rsidP="00B16FDD">
      <w:pPr>
        <w:pStyle w:val="Level5"/>
        <w:spacing w:before="180"/>
        <w:rPr>
          <w:szCs w:val="20"/>
        </w:rPr>
      </w:pPr>
      <w:r w:rsidRPr="006A6587">
        <w:rPr>
          <w:rFonts w:hint="eastAsia"/>
          <w:szCs w:val="20"/>
        </w:rPr>
        <w:t>마</w:t>
      </w:r>
      <w:r w:rsidRPr="006A6587">
        <w:rPr>
          <w:rFonts w:hint="eastAsia"/>
          <w:szCs w:val="20"/>
        </w:rPr>
        <w:t xml:space="preserve"> 24:1</w:t>
      </w:r>
    </w:p>
    <w:p w:rsidR="007C3341" w:rsidRPr="00A73753" w:rsidRDefault="00277304" w:rsidP="00A73753">
      <w:pPr>
        <w:pStyle w:val="Level6"/>
        <w:numPr>
          <w:ilvl w:val="0"/>
          <w:numId w:val="0"/>
        </w:numPr>
        <w:spacing w:before="180"/>
        <w:ind w:left="2211" w:firstLineChars="150" w:firstLine="300"/>
        <w:rPr>
          <w:color w:val="808080"/>
        </w:rPr>
      </w:pPr>
      <w:proofErr w:type="gramStart"/>
      <w:r w:rsidRPr="00A73753">
        <w:rPr>
          <w:color w:val="808080"/>
        </w:rPr>
        <w:t>show</w:t>
      </w:r>
      <w:proofErr w:type="gramEnd"/>
      <w:r w:rsidRPr="00A73753">
        <w:rPr>
          <w:color w:val="808080"/>
        </w:rPr>
        <w:t xml:space="preserve"> him the buildings -&gt; call his attention to its buildings</w:t>
      </w:r>
    </w:p>
    <w:p w:rsidR="00277304" w:rsidRPr="006A6587" w:rsidRDefault="006754D5" w:rsidP="00B16FDD">
      <w:pPr>
        <w:pStyle w:val="Level5"/>
        <w:spacing w:before="180"/>
        <w:rPr>
          <w:szCs w:val="20"/>
        </w:rPr>
      </w:pPr>
      <w:r w:rsidRPr="006A6587">
        <w:rPr>
          <w:rFonts w:hint="eastAsia"/>
          <w:szCs w:val="20"/>
        </w:rPr>
        <w:t>요</w:t>
      </w:r>
      <w:r w:rsidRPr="006A6587">
        <w:rPr>
          <w:rFonts w:hint="eastAsia"/>
          <w:szCs w:val="20"/>
        </w:rPr>
        <w:t xml:space="preserve"> 11:53</w:t>
      </w:r>
    </w:p>
    <w:p w:rsidR="00F77060" w:rsidRPr="006A6587" w:rsidRDefault="00E93221" w:rsidP="00A73753">
      <w:pPr>
        <w:pStyle w:val="Level6"/>
        <w:numPr>
          <w:ilvl w:val="0"/>
          <w:numId w:val="0"/>
        </w:numPr>
        <w:spacing w:before="180"/>
        <w:ind w:left="2211" w:firstLineChars="150" w:firstLine="300"/>
      </w:pPr>
      <w:proofErr w:type="gramStart"/>
      <w:r w:rsidRPr="00A73753">
        <w:rPr>
          <w:color w:val="808080"/>
        </w:rPr>
        <w:t>counsel</w:t>
      </w:r>
      <w:proofErr w:type="gramEnd"/>
      <w:r w:rsidRPr="006A6587">
        <w:t xml:space="preserve"> </w:t>
      </w:r>
      <w:r w:rsidRPr="00A73753">
        <w:rPr>
          <w:color w:val="808080"/>
        </w:rPr>
        <w:t>-&gt; plot</w:t>
      </w:r>
    </w:p>
    <w:p w:rsidR="00E93221" w:rsidRPr="006A6587" w:rsidRDefault="000E00D1" w:rsidP="00B16FDD">
      <w:pPr>
        <w:pStyle w:val="Level5"/>
        <w:spacing w:before="180"/>
        <w:rPr>
          <w:szCs w:val="20"/>
        </w:rPr>
      </w:pPr>
      <w:r w:rsidRPr="006A6587">
        <w:rPr>
          <w:rFonts w:hint="eastAsia"/>
          <w:szCs w:val="20"/>
        </w:rPr>
        <w:t>행</w:t>
      </w:r>
      <w:r w:rsidRPr="006A6587">
        <w:rPr>
          <w:rFonts w:hint="eastAsia"/>
          <w:szCs w:val="20"/>
        </w:rPr>
        <w:t xml:space="preserve"> 17:26</w:t>
      </w:r>
    </w:p>
    <w:p w:rsidR="00E623EB" w:rsidRPr="00CA33DF" w:rsidRDefault="002D2DDA" w:rsidP="00CA33DF">
      <w:pPr>
        <w:pStyle w:val="Level6"/>
        <w:numPr>
          <w:ilvl w:val="0"/>
          <w:numId w:val="0"/>
        </w:numPr>
        <w:spacing w:before="180"/>
        <w:ind w:left="2211" w:firstLineChars="150" w:firstLine="300"/>
        <w:rPr>
          <w:color w:val="808080"/>
        </w:rPr>
      </w:pPr>
      <w:proofErr w:type="gramStart"/>
      <w:r w:rsidRPr="00CA33DF">
        <w:rPr>
          <w:color w:val="808080"/>
        </w:rPr>
        <w:t>dwell</w:t>
      </w:r>
      <w:proofErr w:type="gramEnd"/>
      <w:r w:rsidRPr="00CA33DF">
        <w:rPr>
          <w:color w:val="808080"/>
        </w:rPr>
        <w:t xml:space="preserve"> on -&gt; inhabit</w:t>
      </w:r>
    </w:p>
    <w:p w:rsidR="002D2DDA" w:rsidRPr="006A6587" w:rsidRDefault="00A47D2F" w:rsidP="00B16FDD">
      <w:pPr>
        <w:pStyle w:val="Level5"/>
        <w:spacing w:before="180"/>
        <w:rPr>
          <w:szCs w:val="20"/>
        </w:rPr>
      </w:pPr>
      <w:r w:rsidRPr="006A6587">
        <w:rPr>
          <w:rFonts w:hint="eastAsia"/>
          <w:szCs w:val="20"/>
        </w:rPr>
        <w:t>행</w:t>
      </w:r>
      <w:r w:rsidRPr="006A6587">
        <w:rPr>
          <w:rFonts w:hint="eastAsia"/>
          <w:szCs w:val="20"/>
        </w:rPr>
        <w:t xml:space="preserve"> 24:11</w:t>
      </w:r>
    </w:p>
    <w:p w:rsidR="00227105" w:rsidRPr="00CA33DF" w:rsidRDefault="00AE7342" w:rsidP="00CA33DF">
      <w:pPr>
        <w:pStyle w:val="Level6"/>
        <w:numPr>
          <w:ilvl w:val="0"/>
          <w:numId w:val="0"/>
        </w:numPr>
        <w:spacing w:before="180"/>
        <w:ind w:left="2211" w:firstLineChars="150" w:firstLine="300"/>
        <w:rPr>
          <w:color w:val="808080"/>
        </w:rPr>
      </w:pPr>
      <w:proofErr w:type="gramStart"/>
      <w:r w:rsidRPr="00CA33DF">
        <w:rPr>
          <w:color w:val="808080"/>
        </w:rPr>
        <w:t>understand</w:t>
      </w:r>
      <w:proofErr w:type="gramEnd"/>
      <w:r w:rsidRPr="00CA33DF">
        <w:rPr>
          <w:color w:val="808080"/>
        </w:rPr>
        <w:t xml:space="preserve"> -&gt; verify</w:t>
      </w:r>
    </w:p>
    <w:p w:rsidR="00AE7342" w:rsidRPr="006A6587" w:rsidRDefault="007E0B0C" w:rsidP="00B16FDD">
      <w:pPr>
        <w:pStyle w:val="Level5"/>
        <w:spacing w:before="180"/>
        <w:rPr>
          <w:szCs w:val="20"/>
        </w:rPr>
      </w:pPr>
      <w:r w:rsidRPr="006A6587">
        <w:rPr>
          <w:rFonts w:hint="eastAsia"/>
          <w:szCs w:val="20"/>
        </w:rPr>
        <w:t>롬</w:t>
      </w:r>
      <w:r w:rsidRPr="006A6587">
        <w:rPr>
          <w:rFonts w:hint="eastAsia"/>
          <w:szCs w:val="20"/>
        </w:rPr>
        <w:t xml:space="preserve"> 11:11</w:t>
      </w:r>
    </w:p>
    <w:p w:rsidR="00A63FAA" w:rsidRPr="00CA33DF" w:rsidRDefault="000B299B" w:rsidP="00CA33DF">
      <w:pPr>
        <w:pStyle w:val="Level6"/>
        <w:numPr>
          <w:ilvl w:val="0"/>
          <w:numId w:val="0"/>
        </w:numPr>
        <w:spacing w:before="180"/>
        <w:ind w:left="2211" w:firstLineChars="150" w:firstLine="300"/>
        <w:rPr>
          <w:color w:val="808080"/>
        </w:rPr>
      </w:pPr>
      <w:proofErr w:type="gramStart"/>
      <w:r w:rsidRPr="00CA33DF">
        <w:rPr>
          <w:color w:val="808080"/>
        </w:rPr>
        <w:t>their</w:t>
      </w:r>
      <w:proofErr w:type="gramEnd"/>
      <w:r w:rsidRPr="00CA33DF">
        <w:rPr>
          <w:color w:val="808080"/>
        </w:rPr>
        <w:t xml:space="preserve"> fall -&gt; their transgression</w:t>
      </w:r>
    </w:p>
    <w:p w:rsidR="000B299B" w:rsidRPr="00CA33DF" w:rsidRDefault="00C3164C" w:rsidP="00CA33DF">
      <w:pPr>
        <w:pStyle w:val="Level6"/>
        <w:numPr>
          <w:ilvl w:val="0"/>
          <w:numId w:val="0"/>
        </w:numPr>
        <w:spacing w:before="180"/>
        <w:ind w:left="2211" w:firstLineChars="150" w:firstLine="300"/>
        <w:rPr>
          <w:color w:val="808080"/>
        </w:rPr>
      </w:pPr>
      <w:r w:rsidRPr="00CA33DF">
        <w:rPr>
          <w:rFonts w:hint="eastAsia"/>
          <w:color w:val="808080"/>
        </w:rPr>
        <w:t>넘어짐</w:t>
      </w:r>
      <w:r w:rsidRPr="00CA33DF">
        <w:rPr>
          <w:rFonts w:hint="eastAsia"/>
          <w:color w:val="808080"/>
        </w:rPr>
        <w:t xml:space="preserve"> -&gt; </w:t>
      </w:r>
      <w:r w:rsidRPr="00CA33DF">
        <w:rPr>
          <w:rFonts w:hint="eastAsia"/>
          <w:color w:val="808080"/>
        </w:rPr>
        <w:t>범법</w:t>
      </w:r>
    </w:p>
    <w:p w:rsidR="00C3164C" w:rsidRPr="006A6587" w:rsidRDefault="00635515" w:rsidP="00B16FDD">
      <w:pPr>
        <w:pStyle w:val="Level5"/>
        <w:spacing w:before="180"/>
        <w:rPr>
          <w:szCs w:val="20"/>
        </w:rPr>
      </w:pPr>
      <w:r w:rsidRPr="006A6587">
        <w:rPr>
          <w:rFonts w:hint="eastAsia"/>
          <w:szCs w:val="20"/>
        </w:rPr>
        <w:t>계</w:t>
      </w:r>
      <w:r w:rsidRPr="006A6587">
        <w:rPr>
          <w:rFonts w:hint="eastAsia"/>
          <w:szCs w:val="20"/>
        </w:rPr>
        <w:t xml:space="preserve"> 12: 4</w:t>
      </w:r>
    </w:p>
    <w:p w:rsidR="00672F9A" w:rsidRPr="00CA33DF" w:rsidRDefault="00723B2C" w:rsidP="00CA33DF">
      <w:pPr>
        <w:pStyle w:val="Level6"/>
        <w:numPr>
          <w:ilvl w:val="0"/>
          <w:numId w:val="0"/>
        </w:numPr>
        <w:spacing w:before="180"/>
        <w:ind w:left="2211" w:firstLineChars="150" w:firstLine="300"/>
        <w:rPr>
          <w:color w:val="808080"/>
        </w:rPr>
      </w:pPr>
      <w:proofErr w:type="gramStart"/>
      <w:r w:rsidRPr="00CA33DF">
        <w:rPr>
          <w:color w:val="808080"/>
        </w:rPr>
        <w:t>cast</w:t>
      </w:r>
      <w:proofErr w:type="gramEnd"/>
      <w:r w:rsidRPr="00CA33DF">
        <w:rPr>
          <w:color w:val="808080"/>
        </w:rPr>
        <w:t xml:space="preserve"> -&gt; fling</w:t>
      </w:r>
    </w:p>
    <w:p w:rsidR="00BD57D8" w:rsidRPr="00BD57D8" w:rsidRDefault="00BD57D8" w:rsidP="00BD57D8">
      <w:pPr>
        <w:pStyle w:val="Level5"/>
        <w:spacing w:before="180"/>
        <w:rPr>
          <w:szCs w:val="20"/>
        </w:rPr>
      </w:pPr>
      <w:r w:rsidRPr="00BD57D8">
        <w:rPr>
          <w:rFonts w:hint="eastAsia"/>
          <w:szCs w:val="20"/>
        </w:rPr>
        <w:t>마</w:t>
      </w:r>
      <w:r w:rsidRPr="00BD57D8">
        <w:rPr>
          <w:rFonts w:hint="eastAsia"/>
          <w:szCs w:val="20"/>
        </w:rPr>
        <w:t xml:space="preserve"> 1:25</w:t>
      </w:r>
      <w:r w:rsidR="007A0CCB">
        <w:rPr>
          <w:rFonts w:hint="eastAsia"/>
          <w:szCs w:val="20"/>
        </w:rPr>
        <w:t xml:space="preserve"> / KJV - NWT</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he</w:t>
      </w:r>
      <w:proofErr w:type="gramEnd"/>
      <w:r w:rsidRPr="00CA33DF">
        <w:rPr>
          <w:color w:val="808080"/>
        </w:rPr>
        <w:t xml:space="preserve"> knew her not</w:t>
      </w:r>
      <w:r w:rsidR="007A0CCB">
        <w:rPr>
          <w:rFonts w:hint="eastAsia"/>
          <w:color w:val="808080"/>
        </w:rPr>
        <w:t xml:space="preserve"> -&gt; </w:t>
      </w:r>
      <w:r w:rsidRPr="00CA33DF">
        <w:rPr>
          <w:color w:val="808080"/>
        </w:rPr>
        <w:t>had no intercouse with her</w:t>
      </w:r>
      <w:r w:rsidRPr="00CA33DF">
        <w:rPr>
          <w:rFonts w:hint="eastAsia"/>
          <w:color w:val="808080"/>
        </w:rPr>
        <w:t xml:space="preserve"> </w:t>
      </w:r>
    </w:p>
    <w:p w:rsidR="00BD57D8" w:rsidRDefault="00BD57D8" w:rsidP="00BD57D8">
      <w:pPr>
        <w:pStyle w:val="Level5"/>
        <w:spacing w:before="180"/>
      </w:pPr>
      <w:r>
        <w:rPr>
          <w:rFonts w:hint="eastAsia"/>
        </w:rPr>
        <w:t>마</w:t>
      </w:r>
      <w:r>
        <w:rPr>
          <w:rFonts w:hint="eastAsia"/>
        </w:rPr>
        <w:t xml:space="preserve"> 4:24</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devils</w:t>
      </w:r>
      <w:proofErr w:type="gramEnd"/>
      <w:r w:rsidRPr="00CA33DF">
        <w:rPr>
          <w:color w:val="808080"/>
        </w:rPr>
        <w:t xml:space="preserve"> palsy</w:t>
      </w:r>
      <w:r w:rsidR="00CA33DF" w:rsidRPr="00CA33DF">
        <w:rPr>
          <w:rFonts w:hint="eastAsia"/>
          <w:color w:val="808080"/>
        </w:rPr>
        <w:t xml:space="preserve"> - </w:t>
      </w:r>
      <w:r w:rsidRPr="00CA33DF">
        <w:rPr>
          <w:color w:val="808080"/>
        </w:rPr>
        <w:t>demon possessed paralyzed</w:t>
      </w:r>
    </w:p>
    <w:p w:rsidR="00BD57D8" w:rsidRDefault="00BD57D8" w:rsidP="00BD57D8">
      <w:pPr>
        <w:pStyle w:val="Level5"/>
        <w:spacing w:before="180"/>
      </w:pPr>
      <w:r>
        <w:rPr>
          <w:rFonts w:hint="eastAsia"/>
        </w:rPr>
        <w:t>마</w:t>
      </w:r>
      <w:r>
        <w:rPr>
          <w:rFonts w:hint="eastAsia"/>
        </w:rPr>
        <w:t xml:space="preserve"> 6:27</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taking</w:t>
      </w:r>
      <w:proofErr w:type="gramEnd"/>
      <w:r w:rsidRPr="00CA33DF">
        <w:rPr>
          <w:color w:val="808080"/>
        </w:rPr>
        <w:t xml:space="preserve"> thought</w:t>
      </w:r>
      <w:r w:rsidR="00CA33DF" w:rsidRPr="00CA33DF">
        <w:rPr>
          <w:rFonts w:hint="eastAsia"/>
          <w:color w:val="808080"/>
        </w:rPr>
        <w:t xml:space="preserve"> - </w:t>
      </w:r>
      <w:r w:rsidRPr="00CA33DF">
        <w:rPr>
          <w:color w:val="808080"/>
        </w:rPr>
        <w:t>worrying</w:t>
      </w:r>
    </w:p>
    <w:p w:rsidR="00BD57D8" w:rsidRDefault="00BD57D8" w:rsidP="00BD57D8">
      <w:pPr>
        <w:pStyle w:val="Level5"/>
        <w:spacing w:before="180"/>
      </w:pPr>
      <w:r>
        <w:rPr>
          <w:rFonts w:hint="eastAsia"/>
        </w:rPr>
        <w:t>마</w:t>
      </w:r>
      <w:r>
        <w:rPr>
          <w:rFonts w:hint="eastAsia"/>
        </w:rPr>
        <w:t xml:space="preserve"> 6:31</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take</w:t>
      </w:r>
      <w:proofErr w:type="gramEnd"/>
      <w:r w:rsidRPr="00CA33DF">
        <w:rPr>
          <w:color w:val="808080"/>
        </w:rPr>
        <w:t xml:space="preserve"> no thought</w:t>
      </w:r>
      <w:r w:rsidR="00CA33DF" w:rsidRPr="00CA33DF">
        <w:rPr>
          <w:rFonts w:hint="eastAsia"/>
          <w:color w:val="808080"/>
        </w:rPr>
        <w:t xml:space="preserve"> - </w:t>
      </w:r>
      <w:r w:rsidRPr="00CA33DF">
        <w:rPr>
          <w:color w:val="808080"/>
        </w:rPr>
        <w:t>do not worry</w:t>
      </w:r>
    </w:p>
    <w:p w:rsidR="00BD57D8" w:rsidRDefault="00BD57D8" w:rsidP="00BD57D8">
      <w:pPr>
        <w:pStyle w:val="Level5"/>
        <w:spacing w:before="180"/>
      </w:pPr>
      <w:r>
        <w:rPr>
          <w:rFonts w:hint="eastAsia"/>
        </w:rPr>
        <w:t>마</w:t>
      </w:r>
      <w:r>
        <w:rPr>
          <w:rFonts w:hint="eastAsia"/>
        </w:rPr>
        <w:t xml:space="preserve"> 6:34</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take</w:t>
      </w:r>
      <w:proofErr w:type="gramEnd"/>
      <w:r w:rsidRPr="00CA33DF">
        <w:rPr>
          <w:color w:val="808080"/>
        </w:rPr>
        <w:t xml:space="preserve"> therefore no thought for ~ take thought for</w:t>
      </w:r>
    </w:p>
    <w:p w:rsidR="00BD57D8" w:rsidRPr="00CA33DF" w:rsidRDefault="00BD57D8" w:rsidP="00CA33DF">
      <w:pPr>
        <w:pStyle w:val="Level6"/>
        <w:numPr>
          <w:ilvl w:val="0"/>
          <w:numId w:val="0"/>
        </w:numPr>
        <w:spacing w:before="180"/>
        <w:ind w:left="2211" w:firstLineChars="150" w:firstLine="300"/>
        <w:rPr>
          <w:color w:val="808080"/>
        </w:rPr>
      </w:pPr>
      <w:proofErr w:type="gramStart"/>
      <w:r w:rsidRPr="00CA33DF">
        <w:rPr>
          <w:color w:val="808080"/>
        </w:rPr>
        <w:t>therefore</w:t>
      </w:r>
      <w:proofErr w:type="gramEnd"/>
      <w:r w:rsidRPr="00CA33DF">
        <w:rPr>
          <w:color w:val="808080"/>
        </w:rPr>
        <w:t xml:space="preserve"> do not worry about ~ worry about</w:t>
      </w:r>
    </w:p>
    <w:p w:rsidR="00723B2C" w:rsidRPr="006A6587" w:rsidRDefault="00ED4788" w:rsidP="00B16FDD">
      <w:pPr>
        <w:pStyle w:val="Level3"/>
        <w:spacing w:before="180"/>
        <w:rPr>
          <w:sz w:val="20"/>
          <w:szCs w:val="20"/>
        </w:rPr>
      </w:pPr>
      <w:r w:rsidRPr="006A6587">
        <w:rPr>
          <w:rFonts w:hint="eastAsia"/>
          <w:sz w:val="20"/>
          <w:szCs w:val="20"/>
        </w:rPr>
        <w:t>대표</w:t>
      </w:r>
      <w:r w:rsidRPr="006A6587">
        <w:rPr>
          <w:rFonts w:hint="eastAsia"/>
          <w:sz w:val="20"/>
          <w:szCs w:val="20"/>
        </w:rPr>
        <w:t xml:space="preserve"> </w:t>
      </w:r>
      <w:r w:rsidRPr="006A6587">
        <w:rPr>
          <w:rFonts w:hint="eastAsia"/>
          <w:sz w:val="20"/>
          <w:szCs w:val="20"/>
        </w:rPr>
        <w:t>동사</w:t>
      </w:r>
      <w:r w:rsidRPr="006A6587">
        <w:rPr>
          <w:rFonts w:hint="eastAsia"/>
          <w:sz w:val="20"/>
          <w:szCs w:val="20"/>
        </w:rPr>
        <w:t xml:space="preserve"> + </w:t>
      </w:r>
      <w:r w:rsidRPr="006A6587">
        <w:rPr>
          <w:rFonts w:hint="eastAsia"/>
          <w:sz w:val="20"/>
          <w:szCs w:val="20"/>
        </w:rPr>
        <w:t>전치사</w:t>
      </w:r>
      <w:r w:rsidRPr="006A6587">
        <w:rPr>
          <w:rFonts w:hint="eastAsia"/>
          <w:sz w:val="20"/>
          <w:szCs w:val="20"/>
        </w:rPr>
        <w:t xml:space="preserve"> =&gt; </w:t>
      </w:r>
      <w:r w:rsidRPr="006A6587">
        <w:rPr>
          <w:rFonts w:hint="eastAsia"/>
          <w:sz w:val="20"/>
          <w:szCs w:val="20"/>
        </w:rPr>
        <w:t>어려운</w:t>
      </w:r>
      <w:r w:rsidRPr="006A6587">
        <w:rPr>
          <w:rFonts w:hint="eastAsia"/>
          <w:sz w:val="20"/>
          <w:szCs w:val="20"/>
        </w:rPr>
        <w:t xml:space="preserve"> </w:t>
      </w:r>
      <w:r w:rsidRPr="006A6587">
        <w:rPr>
          <w:rFonts w:hint="eastAsia"/>
          <w:sz w:val="20"/>
          <w:szCs w:val="20"/>
        </w:rPr>
        <w:t>단어들</w:t>
      </w:r>
    </w:p>
    <w:p w:rsidR="00086690" w:rsidRPr="00086690" w:rsidRDefault="00086690" w:rsidP="00EA3D2C">
      <w:pPr>
        <w:pStyle w:val="Level4"/>
        <w:numPr>
          <w:ilvl w:val="4"/>
          <w:numId w:val="3"/>
        </w:numPr>
        <w:spacing w:before="180"/>
      </w:pPr>
      <w:r w:rsidRPr="00086690">
        <w:rPr>
          <w:rFonts w:hint="eastAsia"/>
        </w:rPr>
        <w:t>창</w:t>
      </w:r>
      <w:r w:rsidRPr="00086690">
        <w:rPr>
          <w:rFonts w:hint="eastAsia"/>
        </w:rPr>
        <w:t xml:space="preserve"> 31:18</w:t>
      </w:r>
    </w:p>
    <w:p w:rsidR="00086690" w:rsidRPr="00CA33DF" w:rsidRDefault="00086690" w:rsidP="00CA33DF">
      <w:pPr>
        <w:pStyle w:val="Level6"/>
        <w:numPr>
          <w:ilvl w:val="0"/>
          <w:numId w:val="0"/>
        </w:numPr>
        <w:spacing w:before="180"/>
        <w:ind w:left="2211" w:firstLineChars="150" w:firstLine="300"/>
        <w:rPr>
          <w:color w:val="808080"/>
        </w:rPr>
      </w:pPr>
      <w:proofErr w:type="gramStart"/>
      <w:r w:rsidRPr="00CA33DF">
        <w:rPr>
          <w:color w:val="808080"/>
        </w:rPr>
        <w:t>carry</w:t>
      </w:r>
      <w:proofErr w:type="gramEnd"/>
      <w:r w:rsidRPr="00CA33DF">
        <w:rPr>
          <w:color w:val="808080"/>
        </w:rPr>
        <w:t xml:space="preserve"> away -&gt; drive</w:t>
      </w:r>
    </w:p>
    <w:p w:rsidR="00ED4788" w:rsidRPr="006A6587" w:rsidRDefault="00ED4788" w:rsidP="00B16FDD">
      <w:pPr>
        <w:pStyle w:val="Level4"/>
        <w:spacing w:before="180"/>
      </w:pPr>
      <w:r w:rsidRPr="006A6587">
        <w:rPr>
          <w:rFonts w:hint="eastAsia"/>
        </w:rPr>
        <w:t>창</w:t>
      </w:r>
      <w:r w:rsidRPr="006A6587">
        <w:rPr>
          <w:rFonts w:hint="eastAsia"/>
        </w:rPr>
        <w:t xml:space="preserve"> 35:2</w:t>
      </w:r>
    </w:p>
    <w:p w:rsidR="00FC4F71" w:rsidRPr="00CA33DF" w:rsidRDefault="00C63355" w:rsidP="00CA33DF">
      <w:pPr>
        <w:pStyle w:val="Level6"/>
        <w:numPr>
          <w:ilvl w:val="0"/>
          <w:numId w:val="0"/>
        </w:numPr>
        <w:spacing w:before="180"/>
        <w:ind w:left="2211" w:firstLineChars="150" w:firstLine="300"/>
        <w:rPr>
          <w:color w:val="808080"/>
        </w:rPr>
      </w:pPr>
      <w:proofErr w:type="gramStart"/>
      <w:r w:rsidRPr="00CA33DF">
        <w:rPr>
          <w:color w:val="808080"/>
        </w:rPr>
        <w:t>put</w:t>
      </w:r>
      <w:proofErr w:type="gramEnd"/>
      <w:r w:rsidRPr="00CA33DF">
        <w:rPr>
          <w:color w:val="808080"/>
        </w:rPr>
        <w:t xml:space="preserve"> away =&gt; get rid of </w:t>
      </w:r>
    </w:p>
    <w:p w:rsidR="00C63355" w:rsidRPr="00CA33DF" w:rsidRDefault="00DF5AB9" w:rsidP="00CA33DF">
      <w:pPr>
        <w:pStyle w:val="Level6"/>
        <w:numPr>
          <w:ilvl w:val="0"/>
          <w:numId w:val="0"/>
        </w:numPr>
        <w:spacing w:before="180"/>
        <w:ind w:left="2211" w:firstLineChars="150" w:firstLine="300"/>
        <w:rPr>
          <w:color w:val="808080"/>
        </w:rPr>
      </w:pPr>
      <w:proofErr w:type="gramStart"/>
      <w:r w:rsidRPr="00CA33DF">
        <w:rPr>
          <w:color w:val="808080"/>
        </w:rPr>
        <w:t>be</w:t>
      </w:r>
      <w:proofErr w:type="gramEnd"/>
      <w:r w:rsidRPr="00CA33DF">
        <w:rPr>
          <w:color w:val="808080"/>
        </w:rPr>
        <w:t xml:space="preserve"> clean =&gt; purify yourselves</w:t>
      </w:r>
    </w:p>
    <w:p w:rsidR="00086690" w:rsidRPr="007A0CCB" w:rsidRDefault="00086690" w:rsidP="007A0CCB">
      <w:pPr>
        <w:pStyle w:val="Level4"/>
        <w:spacing w:before="180"/>
        <w:rPr>
          <w:szCs w:val="20"/>
        </w:rPr>
      </w:pPr>
      <w:r w:rsidRPr="006A6587">
        <w:rPr>
          <w:rFonts w:hint="eastAsia"/>
        </w:rPr>
        <w:t>출</w:t>
      </w:r>
      <w:r w:rsidRPr="006A6587">
        <w:rPr>
          <w:rFonts w:hint="eastAsia"/>
        </w:rPr>
        <w:t xml:space="preserve"> 23:23</w:t>
      </w:r>
      <w:r w:rsidR="007A0CCB">
        <w:rPr>
          <w:rFonts w:hint="eastAsia"/>
        </w:rPr>
        <w:t xml:space="preserve"> </w:t>
      </w:r>
      <w:proofErr w:type="gramStart"/>
      <w:r w:rsidR="007A0CCB">
        <w:rPr>
          <w:rFonts w:hint="eastAsia"/>
        </w:rPr>
        <w:t xml:space="preserve">/  </w:t>
      </w:r>
      <w:r w:rsidRPr="007A0CCB">
        <w:rPr>
          <w:szCs w:val="20"/>
        </w:rPr>
        <w:t>KJV</w:t>
      </w:r>
      <w:proofErr w:type="gramEnd"/>
      <w:r w:rsidR="00CA33DF" w:rsidRPr="007A0CCB">
        <w:rPr>
          <w:rFonts w:hint="eastAsia"/>
          <w:szCs w:val="20"/>
        </w:rPr>
        <w:t xml:space="preserve"> </w:t>
      </w:r>
      <w:r w:rsidR="00CA33DF" w:rsidRPr="007A0CCB">
        <w:rPr>
          <w:szCs w:val="20"/>
        </w:rPr>
        <w:t>–</w:t>
      </w:r>
      <w:r w:rsidR="00CA33DF" w:rsidRPr="007A0CCB">
        <w:rPr>
          <w:rFonts w:hint="eastAsia"/>
          <w:szCs w:val="20"/>
        </w:rPr>
        <w:t xml:space="preserve"> </w:t>
      </w:r>
      <w:r w:rsidRPr="007A0CCB">
        <w:rPr>
          <w:szCs w:val="20"/>
        </w:rPr>
        <w:t>NASB</w:t>
      </w:r>
      <w:r w:rsidR="00CA33DF" w:rsidRPr="007A0CCB">
        <w:rPr>
          <w:rFonts w:hint="eastAsia"/>
          <w:szCs w:val="20"/>
        </w:rPr>
        <w:t xml:space="preserve"> - </w:t>
      </w:r>
      <w:r w:rsidRPr="007A0CCB">
        <w:rPr>
          <w:szCs w:val="20"/>
        </w:rPr>
        <w:t>NIV</w:t>
      </w:r>
    </w:p>
    <w:p w:rsidR="00086690" w:rsidRPr="00CA33DF" w:rsidRDefault="00086690" w:rsidP="00CA33DF">
      <w:pPr>
        <w:pStyle w:val="Level6"/>
        <w:numPr>
          <w:ilvl w:val="0"/>
          <w:numId w:val="0"/>
        </w:numPr>
        <w:spacing w:before="180"/>
        <w:ind w:left="2211" w:firstLineChars="150" w:firstLine="300"/>
        <w:rPr>
          <w:color w:val="808080"/>
        </w:rPr>
      </w:pPr>
      <w:proofErr w:type="gramStart"/>
      <w:r w:rsidRPr="00CA33DF">
        <w:rPr>
          <w:color w:val="808080"/>
        </w:rPr>
        <w:t>cut</w:t>
      </w:r>
      <w:proofErr w:type="gramEnd"/>
      <w:r w:rsidRPr="00CA33DF">
        <w:rPr>
          <w:color w:val="808080"/>
        </w:rPr>
        <w:t xml:space="preserve"> ~ off =&gt; destroy, wipe ~ out</w:t>
      </w:r>
    </w:p>
    <w:p w:rsidR="0080067E" w:rsidRPr="006A6587" w:rsidRDefault="00ED3B06" w:rsidP="00B16FDD">
      <w:pPr>
        <w:pStyle w:val="Level4"/>
        <w:spacing w:before="180"/>
      </w:pPr>
      <w:r w:rsidRPr="006A6587">
        <w:rPr>
          <w:rFonts w:hint="eastAsia"/>
        </w:rPr>
        <w:t>신</w:t>
      </w:r>
      <w:r w:rsidRPr="006A6587">
        <w:rPr>
          <w:rFonts w:hint="eastAsia"/>
        </w:rPr>
        <w:t xml:space="preserve"> 24:7</w:t>
      </w:r>
    </w:p>
    <w:p w:rsidR="00FC107D" w:rsidRPr="00CA33DF" w:rsidRDefault="009969A0" w:rsidP="00CA33DF">
      <w:pPr>
        <w:pStyle w:val="Level6"/>
        <w:numPr>
          <w:ilvl w:val="0"/>
          <w:numId w:val="0"/>
        </w:numPr>
        <w:spacing w:before="180"/>
        <w:ind w:left="2211" w:firstLineChars="150" w:firstLine="300"/>
        <w:rPr>
          <w:color w:val="808080"/>
        </w:rPr>
      </w:pPr>
      <w:proofErr w:type="gramStart"/>
      <w:r w:rsidRPr="00CA33DF">
        <w:rPr>
          <w:color w:val="808080"/>
        </w:rPr>
        <w:t>put</w:t>
      </w:r>
      <w:proofErr w:type="gramEnd"/>
      <w:r w:rsidRPr="00CA33DF">
        <w:rPr>
          <w:color w:val="808080"/>
        </w:rPr>
        <w:t xml:space="preserve"> ~ away =&gt; purge ~ away</w:t>
      </w:r>
    </w:p>
    <w:p w:rsidR="00682ACE" w:rsidRPr="007A0CCB" w:rsidRDefault="00682ACE" w:rsidP="007A0CCB">
      <w:pPr>
        <w:pStyle w:val="Level4"/>
        <w:spacing w:before="180"/>
        <w:rPr>
          <w:szCs w:val="20"/>
        </w:rPr>
      </w:pPr>
      <w:r w:rsidRPr="006A6587">
        <w:rPr>
          <w:rFonts w:hint="eastAsia"/>
        </w:rPr>
        <w:t>시</w:t>
      </w:r>
      <w:r w:rsidRPr="006A6587">
        <w:rPr>
          <w:rFonts w:hint="eastAsia"/>
        </w:rPr>
        <w:t xml:space="preserve"> 31:4</w:t>
      </w:r>
      <w:r w:rsidR="007A0CCB">
        <w:rPr>
          <w:rFonts w:hint="eastAsia"/>
        </w:rPr>
        <w:t xml:space="preserve"> / </w:t>
      </w:r>
      <w:r w:rsidRPr="007A0CCB">
        <w:rPr>
          <w:szCs w:val="20"/>
        </w:rPr>
        <w:t>KJV</w:t>
      </w:r>
      <w:r w:rsidR="00CA33DF" w:rsidRPr="007A0CCB">
        <w:rPr>
          <w:rFonts w:hint="eastAsia"/>
          <w:szCs w:val="20"/>
        </w:rPr>
        <w:t xml:space="preserve"> - ASV</w:t>
      </w:r>
    </w:p>
    <w:p w:rsidR="00F34017" w:rsidRPr="00CA33DF" w:rsidRDefault="0089763B" w:rsidP="00CA33DF">
      <w:pPr>
        <w:pStyle w:val="Level6"/>
        <w:numPr>
          <w:ilvl w:val="0"/>
          <w:numId w:val="0"/>
        </w:numPr>
        <w:spacing w:before="180"/>
        <w:ind w:left="2211" w:firstLineChars="150" w:firstLine="300"/>
        <w:rPr>
          <w:color w:val="808080"/>
        </w:rPr>
      </w:pPr>
      <w:proofErr w:type="gramStart"/>
      <w:r w:rsidRPr="00CA33DF">
        <w:rPr>
          <w:color w:val="808080"/>
        </w:rPr>
        <w:t>pull</w:t>
      </w:r>
      <w:proofErr w:type="gramEnd"/>
      <w:r w:rsidRPr="00CA33DF">
        <w:rPr>
          <w:color w:val="808080"/>
        </w:rPr>
        <w:t xml:space="preserve"> -&gt; pluck</w:t>
      </w:r>
    </w:p>
    <w:p w:rsidR="0089763B" w:rsidRPr="006A6587" w:rsidRDefault="00270EF0" w:rsidP="00B16FDD">
      <w:pPr>
        <w:pStyle w:val="Level4"/>
        <w:spacing w:before="180"/>
      </w:pPr>
      <w:r w:rsidRPr="006A6587">
        <w:rPr>
          <w:rFonts w:hint="eastAsia"/>
        </w:rPr>
        <w:t>시</w:t>
      </w:r>
      <w:r w:rsidRPr="006A6587">
        <w:rPr>
          <w:rFonts w:hint="eastAsia"/>
        </w:rPr>
        <w:t xml:space="preserve"> 69: 4</w:t>
      </w:r>
    </w:p>
    <w:p w:rsidR="004C2775" w:rsidRPr="00CA33DF" w:rsidRDefault="00B113FF" w:rsidP="00CA33DF">
      <w:pPr>
        <w:pStyle w:val="Level6"/>
        <w:numPr>
          <w:ilvl w:val="0"/>
          <w:numId w:val="0"/>
        </w:numPr>
        <w:spacing w:before="180"/>
        <w:ind w:left="2211" w:firstLineChars="150" w:firstLine="300"/>
        <w:rPr>
          <w:color w:val="808080"/>
        </w:rPr>
      </w:pPr>
      <w:proofErr w:type="gramStart"/>
      <w:r w:rsidRPr="00CA33DF">
        <w:rPr>
          <w:color w:val="808080"/>
        </w:rPr>
        <w:t>take</w:t>
      </w:r>
      <w:proofErr w:type="gramEnd"/>
      <w:r w:rsidRPr="00CA33DF">
        <w:rPr>
          <w:color w:val="808080"/>
        </w:rPr>
        <w:t xml:space="preserve"> ~ away -&gt; steal</w:t>
      </w:r>
    </w:p>
    <w:p w:rsidR="00B113FF" w:rsidRPr="006A6587" w:rsidRDefault="004A4503" w:rsidP="00B16FDD">
      <w:pPr>
        <w:pStyle w:val="Level4"/>
        <w:spacing w:before="180"/>
      </w:pPr>
      <w:r w:rsidRPr="006A6587">
        <w:rPr>
          <w:rFonts w:hint="eastAsia"/>
        </w:rPr>
        <w:t>렘</w:t>
      </w:r>
      <w:r w:rsidRPr="006A6587">
        <w:rPr>
          <w:rFonts w:hint="eastAsia"/>
        </w:rPr>
        <w:t xml:space="preserve"> 12:3</w:t>
      </w:r>
    </w:p>
    <w:p w:rsidR="00F73B26" w:rsidRPr="00CA33DF" w:rsidRDefault="008166F7" w:rsidP="00CA33DF">
      <w:pPr>
        <w:pStyle w:val="Level6"/>
        <w:numPr>
          <w:ilvl w:val="0"/>
          <w:numId w:val="0"/>
        </w:numPr>
        <w:spacing w:before="180"/>
        <w:ind w:left="2211" w:firstLineChars="150" w:firstLine="300"/>
        <w:rPr>
          <w:color w:val="808080"/>
        </w:rPr>
      </w:pPr>
      <w:proofErr w:type="gramStart"/>
      <w:r w:rsidRPr="00CA33DF">
        <w:rPr>
          <w:color w:val="808080"/>
        </w:rPr>
        <w:t>pull</w:t>
      </w:r>
      <w:proofErr w:type="gramEnd"/>
      <w:r w:rsidRPr="00CA33DF">
        <w:rPr>
          <w:color w:val="808080"/>
        </w:rPr>
        <w:t xml:space="preserve"> ~ out  -&gt; drag ~ off</w:t>
      </w:r>
    </w:p>
    <w:p w:rsidR="0095669A" w:rsidRPr="007A0CCB" w:rsidRDefault="0095669A" w:rsidP="007A0CCB">
      <w:pPr>
        <w:pStyle w:val="Level4"/>
        <w:spacing w:before="180"/>
        <w:rPr>
          <w:szCs w:val="20"/>
        </w:rPr>
      </w:pPr>
      <w:r w:rsidRPr="006A6587">
        <w:rPr>
          <w:rFonts w:hint="eastAsia"/>
        </w:rPr>
        <w:t>겔</w:t>
      </w:r>
      <w:r w:rsidRPr="006A6587">
        <w:rPr>
          <w:rFonts w:hint="eastAsia"/>
        </w:rPr>
        <w:t xml:space="preserve"> 22:9</w:t>
      </w:r>
      <w:r w:rsidR="007A0CCB">
        <w:rPr>
          <w:rFonts w:hint="eastAsia"/>
        </w:rPr>
        <w:t xml:space="preserve"> / </w:t>
      </w:r>
      <w:r w:rsidRPr="007A0CCB">
        <w:rPr>
          <w:szCs w:val="20"/>
        </w:rPr>
        <w:t>KJV</w:t>
      </w:r>
      <w:r w:rsidR="00CA33DF" w:rsidRPr="007A0CCB">
        <w:rPr>
          <w:rFonts w:hint="eastAsia"/>
          <w:szCs w:val="20"/>
        </w:rPr>
        <w:t xml:space="preserve"> </w:t>
      </w:r>
      <w:r w:rsidR="00CA33DF" w:rsidRPr="007A0CCB">
        <w:rPr>
          <w:szCs w:val="20"/>
        </w:rPr>
        <w:t>–</w:t>
      </w:r>
      <w:r w:rsidR="00CA33DF" w:rsidRPr="007A0CCB">
        <w:rPr>
          <w:rFonts w:hint="eastAsia"/>
          <w:szCs w:val="20"/>
        </w:rPr>
        <w:t xml:space="preserve"> NIV - ASV</w:t>
      </w:r>
    </w:p>
    <w:p w:rsidR="00D61FBD" w:rsidRPr="00CA33DF" w:rsidRDefault="00C918EC" w:rsidP="00CA33DF">
      <w:pPr>
        <w:pStyle w:val="Level6"/>
        <w:numPr>
          <w:ilvl w:val="0"/>
          <w:numId w:val="0"/>
        </w:numPr>
        <w:spacing w:before="180"/>
        <w:ind w:left="2211" w:firstLineChars="150" w:firstLine="300"/>
        <w:rPr>
          <w:color w:val="808080"/>
        </w:rPr>
      </w:pPr>
      <w:proofErr w:type="gramStart"/>
      <w:r w:rsidRPr="00CA33DF">
        <w:rPr>
          <w:color w:val="808080"/>
        </w:rPr>
        <w:t>carry</w:t>
      </w:r>
      <w:proofErr w:type="gramEnd"/>
      <w:r w:rsidRPr="00CA33DF">
        <w:rPr>
          <w:color w:val="808080"/>
        </w:rPr>
        <w:t xml:space="preserve"> tales =&gt; slanderous, slanderers</w:t>
      </w:r>
    </w:p>
    <w:p w:rsidR="009D14CA" w:rsidRPr="006A6587" w:rsidRDefault="004A1176" w:rsidP="00B16FDD">
      <w:pPr>
        <w:pStyle w:val="Level4"/>
        <w:spacing w:before="180"/>
      </w:pPr>
      <w:r w:rsidRPr="006A6587">
        <w:rPr>
          <w:rFonts w:hint="eastAsia"/>
        </w:rPr>
        <w:t>마</w:t>
      </w:r>
      <w:r w:rsidRPr="006A6587">
        <w:rPr>
          <w:rFonts w:hint="eastAsia"/>
        </w:rPr>
        <w:t xml:space="preserve"> 1:19</w:t>
      </w:r>
    </w:p>
    <w:p w:rsidR="004A073A" w:rsidRPr="00CA33DF" w:rsidRDefault="00F423E6" w:rsidP="00CA33DF">
      <w:pPr>
        <w:pStyle w:val="Level6"/>
        <w:numPr>
          <w:ilvl w:val="0"/>
          <w:numId w:val="0"/>
        </w:numPr>
        <w:spacing w:before="180"/>
        <w:ind w:left="2211" w:firstLineChars="150" w:firstLine="300"/>
        <w:rPr>
          <w:color w:val="808080"/>
        </w:rPr>
      </w:pPr>
      <w:proofErr w:type="gramStart"/>
      <w:r w:rsidRPr="00CA33DF">
        <w:rPr>
          <w:color w:val="808080"/>
        </w:rPr>
        <w:t>put</w:t>
      </w:r>
      <w:proofErr w:type="gramEnd"/>
      <w:r w:rsidRPr="00CA33DF">
        <w:rPr>
          <w:color w:val="808080"/>
        </w:rPr>
        <w:t xml:space="preserve"> her away -&gt; divorce her </w:t>
      </w:r>
    </w:p>
    <w:p w:rsidR="00775915" w:rsidRPr="006A6587" w:rsidRDefault="00B122E1" w:rsidP="00B16FDD">
      <w:pPr>
        <w:pStyle w:val="Level4"/>
        <w:spacing w:before="180"/>
      </w:pPr>
      <w:r w:rsidRPr="006A6587">
        <w:rPr>
          <w:rFonts w:hint="eastAsia"/>
        </w:rPr>
        <w:t>마</w:t>
      </w:r>
      <w:r w:rsidRPr="006A6587">
        <w:rPr>
          <w:rFonts w:hint="eastAsia"/>
        </w:rPr>
        <w:t xml:space="preserve"> 24:1</w:t>
      </w:r>
    </w:p>
    <w:p w:rsidR="0081005D" w:rsidRPr="00CA33DF" w:rsidRDefault="00891B37" w:rsidP="00CA33DF">
      <w:pPr>
        <w:pStyle w:val="Level6"/>
        <w:numPr>
          <w:ilvl w:val="0"/>
          <w:numId w:val="0"/>
        </w:numPr>
        <w:spacing w:before="180"/>
        <w:ind w:left="2211" w:firstLineChars="150" w:firstLine="300"/>
        <w:rPr>
          <w:color w:val="808080"/>
        </w:rPr>
      </w:pPr>
      <w:proofErr w:type="gramStart"/>
      <w:r w:rsidRPr="00CA33DF">
        <w:rPr>
          <w:color w:val="808080"/>
        </w:rPr>
        <w:t>go</w:t>
      </w:r>
      <w:proofErr w:type="gramEnd"/>
      <w:r w:rsidRPr="00CA33DF">
        <w:rPr>
          <w:color w:val="808080"/>
        </w:rPr>
        <w:t xml:space="preserve"> out -&gt; leave</w:t>
      </w:r>
    </w:p>
    <w:p w:rsidR="00891B37" w:rsidRPr="006A6587" w:rsidRDefault="00D20FED" w:rsidP="00B16FDD">
      <w:pPr>
        <w:pStyle w:val="Level4"/>
        <w:spacing w:before="180"/>
      </w:pPr>
      <w:r w:rsidRPr="006A6587">
        <w:rPr>
          <w:rFonts w:hint="eastAsia"/>
        </w:rPr>
        <w:t>행</w:t>
      </w:r>
      <w:r w:rsidRPr="006A6587">
        <w:rPr>
          <w:rFonts w:hint="eastAsia"/>
        </w:rPr>
        <w:t xml:space="preserve"> 22:5</w:t>
      </w:r>
    </w:p>
    <w:p w:rsidR="003D69DD" w:rsidRPr="00CA33DF" w:rsidRDefault="00AB1806" w:rsidP="00CA33DF">
      <w:pPr>
        <w:pStyle w:val="Level6"/>
        <w:numPr>
          <w:ilvl w:val="0"/>
          <w:numId w:val="0"/>
        </w:numPr>
        <w:spacing w:before="180"/>
        <w:ind w:left="2211" w:firstLineChars="150" w:firstLine="300"/>
        <w:rPr>
          <w:color w:val="808080"/>
        </w:rPr>
      </w:pPr>
      <w:proofErr w:type="gramStart"/>
      <w:r w:rsidRPr="00CA33DF">
        <w:rPr>
          <w:color w:val="808080"/>
        </w:rPr>
        <w:t>receive</w:t>
      </w:r>
      <w:proofErr w:type="gramEnd"/>
      <w:r w:rsidRPr="00CA33DF">
        <w:rPr>
          <w:color w:val="808080"/>
        </w:rPr>
        <w:t xml:space="preserve"> -&gt; obtain </w:t>
      </w:r>
    </w:p>
    <w:p w:rsidR="00086690" w:rsidRPr="007A0CCB" w:rsidRDefault="00086690" w:rsidP="007A0CCB">
      <w:pPr>
        <w:pStyle w:val="Level4"/>
        <w:spacing w:before="180"/>
        <w:rPr>
          <w:szCs w:val="20"/>
        </w:rPr>
      </w:pPr>
      <w:r w:rsidRPr="006A6587">
        <w:rPr>
          <w:rFonts w:hint="eastAsia"/>
        </w:rPr>
        <w:t>고전</w:t>
      </w:r>
      <w:r w:rsidRPr="006A6587">
        <w:rPr>
          <w:rFonts w:hint="eastAsia"/>
        </w:rPr>
        <w:t xml:space="preserve"> 9:27</w:t>
      </w:r>
      <w:r w:rsidR="007A0CCB">
        <w:rPr>
          <w:rFonts w:hint="eastAsia"/>
        </w:rPr>
        <w:t xml:space="preserve"> </w:t>
      </w:r>
      <w:proofErr w:type="gramStart"/>
      <w:r w:rsidR="007A0CCB">
        <w:rPr>
          <w:rFonts w:hint="eastAsia"/>
        </w:rPr>
        <w:t xml:space="preserve">/  </w:t>
      </w:r>
      <w:r w:rsidRPr="007A0CCB">
        <w:rPr>
          <w:szCs w:val="20"/>
        </w:rPr>
        <w:t>KJV</w:t>
      </w:r>
      <w:proofErr w:type="gramEnd"/>
      <w:r w:rsidR="00CA33DF" w:rsidRPr="007A0CCB">
        <w:rPr>
          <w:rFonts w:hint="eastAsia"/>
          <w:szCs w:val="20"/>
        </w:rPr>
        <w:t xml:space="preserve"> </w:t>
      </w:r>
      <w:r w:rsidR="00CA33DF" w:rsidRPr="007A0CCB">
        <w:rPr>
          <w:szCs w:val="20"/>
        </w:rPr>
        <w:t>–</w:t>
      </w:r>
      <w:r w:rsidR="00CA33DF" w:rsidRPr="007A0CCB">
        <w:rPr>
          <w:rFonts w:hint="eastAsia"/>
          <w:szCs w:val="20"/>
        </w:rPr>
        <w:t xml:space="preserve"> ASV </w:t>
      </w:r>
      <w:r w:rsidR="00CA33DF" w:rsidRPr="007A0CCB">
        <w:rPr>
          <w:szCs w:val="20"/>
        </w:rPr>
        <w:t>–</w:t>
      </w:r>
      <w:r w:rsidR="00CA33DF" w:rsidRPr="007A0CCB">
        <w:rPr>
          <w:rFonts w:hint="eastAsia"/>
          <w:szCs w:val="20"/>
        </w:rPr>
        <w:t xml:space="preserve"> NASB </w:t>
      </w:r>
      <w:r w:rsidR="00CA33DF" w:rsidRPr="007A0CCB">
        <w:rPr>
          <w:szCs w:val="20"/>
        </w:rPr>
        <w:t>–</w:t>
      </w:r>
      <w:r w:rsidR="00CA33DF" w:rsidRPr="007A0CCB">
        <w:rPr>
          <w:rFonts w:hint="eastAsia"/>
          <w:szCs w:val="20"/>
        </w:rPr>
        <w:t xml:space="preserve"> NIV</w:t>
      </w:r>
    </w:p>
    <w:p w:rsidR="00086690" w:rsidRPr="00CA33DF" w:rsidRDefault="00086690" w:rsidP="00CA33DF">
      <w:pPr>
        <w:pStyle w:val="Level6"/>
        <w:numPr>
          <w:ilvl w:val="0"/>
          <w:numId w:val="0"/>
        </w:numPr>
        <w:spacing w:before="180"/>
        <w:ind w:left="2211" w:firstLineChars="150" w:firstLine="300"/>
        <w:rPr>
          <w:color w:val="808080"/>
        </w:rPr>
      </w:pPr>
      <w:proofErr w:type="gramStart"/>
      <w:r w:rsidRPr="00CA33DF">
        <w:rPr>
          <w:color w:val="808080"/>
        </w:rPr>
        <w:t>keep</w:t>
      </w:r>
      <w:proofErr w:type="gramEnd"/>
      <w:r w:rsidRPr="00CA33DF">
        <w:rPr>
          <w:color w:val="808080"/>
        </w:rPr>
        <w:t xml:space="preserve"> ~ under </w:t>
      </w:r>
      <w:r w:rsidR="00CA33DF" w:rsidRPr="00CA33DF">
        <w:rPr>
          <w:rFonts w:hint="eastAsia"/>
          <w:color w:val="808080"/>
        </w:rPr>
        <w:t xml:space="preserve">=&gt; </w:t>
      </w:r>
      <w:r w:rsidRPr="00CA33DF">
        <w:rPr>
          <w:color w:val="808080"/>
        </w:rPr>
        <w:t>strike a blow to, discipline, buffet</w:t>
      </w:r>
    </w:p>
    <w:p w:rsidR="00AB1806" w:rsidRPr="006A6587" w:rsidRDefault="0026258E" w:rsidP="00B16FDD">
      <w:pPr>
        <w:pStyle w:val="Level3"/>
        <w:spacing w:before="180"/>
        <w:rPr>
          <w:sz w:val="20"/>
          <w:szCs w:val="20"/>
        </w:rPr>
      </w:pPr>
      <w:r w:rsidRPr="006A6587">
        <w:rPr>
          <w:rFonts w:hint="eastAsia"/>
          <w:sz w:val="20"/>
          <w:szCs w:val="20"/>
        </w:rPr>
        <w:t>어휘의</w:t>
      </w:r>
      <w:r w:rsidRPr="006A6587">
        <w:rPr>
          <w:rFonts w:hint="eastAsia"/>
          <w:sz w:val="20"/>
          <w:szCs w:val="20"/>
        </w:rPr>
        <w:t xml:space="preserve"> </w:t>
      </w:r>
      <w:r w:rsidRPr="006A6587">
        <w:rPr>
          <w:rFonts w:hint="eastAsia"/>
          <w:sz w:val="20"/>
          <w:szCs w:val="20"/>
        </w:rPr>
        <w:t>타락</w:t>
      </w:r>
    </w:p>
    <w:p w:rsidR="0026258E" w:rsidRPr="006A6587" w:rsidRDefault="00337003" w:rsidP="00B16FDD">
      <w:pPr>
        <w:pStyle w:val="Level4"/>
        <w:spacing w:before="180"/>
      </w:pPr>
      <w:r w:rsidRPr="006A6587">
        <w:t>B</w:t>
      </w:r>
      <w:r w:rsidR="0026258E" w:rsidRPr="006A6587">
        <w:t>elieve</w:t>
      </w:r>
      <w:r>
        <w:rPr>
          <w:rFonts w:hint="eastAsia"/>
        </w:rPr>
        <w:t xml:space="preserve"> </w:t>
      </w:r>
    </w:p>
    <w:p w:rsidR="00E050C0" w:rsidRPr="006A6587" w:rsidRDefault="00D26563" w:rsidP="00B16FDD">
      <w:pPr>
        <w:pStyle w:val="Level4"/>
        <w:spacing w:before="180"/>
      </w:pPr>
      <w:r w:rsidRPr="006A6587">
        <w:t>hope</w:t>
      </w:r>
    </w:p>
    <w:p w:rsidR="007F005E" w:rsidRPr="006A6587" w:rsidRDefault="00BA2671" w:rsidP="00B16FDD">
      <w:pPr>
        <w:pStyle w:val="Level4"/>
        <w:spacing w:before="180"/>
      </w:pPr>
      <w:r w:rsidRPr="006A6587">
        <w:t>quit</w:t>
      </w:r>
    </w:p>
    <w:p w:rsidR="005A528B" w:rsidRPr="006A6587" w:rsidRDefault="009B1462" w:rsidP="00B16FDD">
      <w:pPr>
        <w:pStyle w:val="Level4"/>
        <w:spacing w:before="180"/>
      </w:pPr>
      <w:r w:rsidRPr="006A6587">
        <w:t>the simple</w:t>
      </w:r>
    </w:p>
    <w:p w:rsidR="00B922EB" w:rsidRPr="007A0CCB" w:rsidRDefault="0012484E" w:rsidP="007A0CCB">
      <w:pPr>
        <w:pStyle w:val="Level4"/>
        <w:spacing w:before="180"/>
        <w:rPr>
          <w:szCs w:val="20"/>
        </w:rPr>
      </w:pPr>
      <w:r w:rsidRPr="006A6587">
        <w:t>Sottish</w:t>
      </w:r>
      <w:r w:rsidR="007A0CCB">
        <w:rPr>
          <w:rFonts w:hint="eastAsia"/>
        </w:rPr>
        <w:t xml:space="preserve"> - </w:t>
      </w:r>
      <w:r w:rsidRPr="007A0CCB">
        <w:rPr>
          <w:rFonts w:hint="eastAsia"/>
          <w:szCs w:val="20"/>
        </w:rPr>
        <w:t>딱</w:t>
      </w:r>
      <w:r w:rsidRPr="007A0CCB">
        <w:rPr>
          <w:rFonts w:hint="eastAsia"/>
          <w:szCs w:val="20"/>
        </w:rPr>
        <w:t xml:space="preserve"> 1</w:t>
      </w:r>
      <w:r w:rsidRPr="007A0CCB">
        <w:rPr>
          <w:rFonts w:hint="eastAsia"/>
          <w:szCs w:val="20"/>
        </w:rPr>
        <w:t>번</w:t>
      </w:r>
      <w:r w:rsidRPr="007A0CCB">
        <w:rPr>
          <w:rFonts w:hint="eastAsia"/>
          <w:szCs w:val="20"/>
        </w:rPr>
        <w:t xml:space="preserve"> </w:t>
      </w:r>
      <w:r w:rsidRPr="007A0CCB">
        <w:rPr>
          <w:rFonts w:hint="eastAsia"/>
          <w:szCs w:val="20"/>
        </w:rPr>
        <w:t>등장</w:t>
      </w:r>
      <w:r w:rsidR="00337003" w:rsidRPr="007A0CCB">
        <w:rPr>
          <w:rFonts w:hint="eastAsia"/>
          <w:szCs w:val="20"/>
        </w:rPr>
        <w:t xml:space="preserve"> / </w:t>
      </w:r>
      <w:r w:rsidR="00B922EB" w:rsidRPr="007A0CCB">
        <w:rPr>
          <w:rFonts w:hint="eastAsia"/>
          <w:szCs w:val="20"/>
        </w:rPr>
        <w:t>렘</w:t>
      </w:r>
      <w:r w:rsidR="00B922EB" w:rsidRPr="007A0CCB">
        <w:rPr>
          <w:rFonts w:hint="eastAsia"/>
          <w:szCs w:val="20"/>
        </w:rPr>
        <w:t xml:space="preserve"> 4:22</w:t>
      </w:r>
    </w:p>
    <w:p w:rsidR="00AD17CA" w:rsidRPr="006A6587" w:rsidRDefault="00F54C2C" w:rsidP="00B16FDD">
      <w:pPr>
        <w:pStyle w:val="Level4"/>
        <w:spacing w:before="180"/>
      </w:pPr>
      <w:r w:rsidRPr="006A6587">
        <w:t>damn</w:t>
      </w:r>
    </w:p>
    <w:p w:rsidR="00C54889" w:rsidRPr="006A6587" w:rsidRDefault="00176E8B" w:rsidP="00B16FDD">
      <w:pPr>
        <w:pStyle w:val="Level4"/>
        <w:spacing w:before="180"/>
      </w:pPr>
      <w:r w:rsidRPr="006A6587">
        <w:t>hell</w:t>
      </w:r>
    </w:p>
    <w:p w:rsidR="00AC6B37" w:rsidRPr="006A6587" w:rsidRDefault="00AC6B37" w:rsidP="007A0CCB">
      <w:pPr>
        <w:pStyle w:val="Level4"/>
        <w:spacing w:before="180"/>
      </w:pPr>
      <w:r w:rsidRPr="006A6587">
        <w:t>scholar</w:t>
      </w:r>
      <w:r w:rsidR="007A0CCB">
        <w:rPr>
          <w:rFonts w:hint="eastAsia"/>
        </w:rPr>
        <w:t xml:space="preserve"> </w:t>
      </w:r>
      <w:proofErr w:type="gramStart"/>
      <w:r w:rsidR="007A0CCB">
        <w:rPr>
          <w:rFonts w:hint="eastAsia"/>
        </w:rPr>
        <w:t xml:space="preserve">-  </w:t>
      </w:r>
      <w:r w:rsidRPr="007A0CCB">
        <w:rPr>
          <w:rFonts w:hint="eastAsia"/>
          <w:szCs w:val="20"/>
        </w:rPr>
        <w:t>대상</w:t>
      </w:r>
      <w:proofErr w:type="gramEnd"/>
      <w:r w:rsidRPr="007A0CCB">
        <w:rPr>
          <w:rFonts w:hint="eastAsia"/>
          <w:szCs w:val="20"/>
        </w:rPr>
        <w:t xml:space="preserve"> 25:8, </w:t>
      </w:r>
      <w:r w:rsidR="007A0CCB" w:rsidRPr="007A0CCB">
        <w:rPr>
          <w:rFonts w:hint="eastAsia"/>
          <w:szCs w:val="20"/>
        </w:rPr>
        <w:t xml:space="preserve">/ </w:t>
      </w:r>
      <w:r w:rsidR="0018290E" w:rsidRPr="007A0CCB">
        <w:rPr>
          <w:rFonts w:hint="eastAsia"/>
          <w:szCs w:val="20"/>
        </w:rPr>
        <w:t>말라기</w:t>
      </w:r>
      <w:r w:rsidR="0018290E" w:rsidRPr="006A6587">
        <w:rPr>
          <w:rFonts w:hint="eastAsia"/>
        </w:rPr>
        <w:t xml:space="preserve"> 2:12</w:t>
      </w:r>
    </w:p>
    <w:p w:rsidR="00D6303B" w:rsidRPr="006A6587" w:rsidRDefault="00D6303B" w:rsidP="00D6303B">
      <w:pPr>
        <w:pStyle w:val="Level4"/>
        <w:spacing w:before="180"/>
      </w:pPr>
      <w:r>
        <w:rPr>
          <w:rFonts w:hint="eastAsia"/>
        </w:rPr>
        <w:t>servant -&gt; slave</w:t>
      </w:r>
    </w:p>
    <w:p w:rsidR="00D6303B" w:rsidRPr="006A6587" w:rsidRDefault="00D6303B" w:rsidP="00D6303B">
      <w:pPr>
        <w:pStyle w:val="Level5"/>
        <w:spacing w:before="180"/>
        <w:rPr>
          <w:szCs w:val="20"/>
        </w:rPr>
      </w:pPr>
      <w:r w:rsidRPr="006A6587">
        <w:rPr>
          <w:szCs w:val="20"/>
        </w:rPr>
        <w:t>KJV</w:t>
      </w:r>
      <w:r>
        <w:rPr>
          <w:rFonts w:hint="eastAsia"/>
          <w:szCs w:val="20"/>
        </w:rPr>
        <w:t xml:space="preserve"> </w:t>
      </w:r>
      <w:r w:rsidRPr="00D6303B">
        <w:rPr>
          <w:rFonts w:hint="eastAsia"/>
          <w:szCs w:val="20"/>
        </w:rPr>
        <w:t>엡</w:t>
      </w:r>
      <w:r w:rsidRPr="00D6303B">
        <w:rPr>
          <w:rFonts w:hint="eastAsia"/>
          <w:szCs w:val="20"/>
        </w:rPr>
        <w:t xml:space="preserve"> 6:6</w:t>
      </w:r>
      <w:r w:rsidRPr="006A6587">
        <w:rPr>
          <w:rFonts w:hint="eastAsia"/>
          <w:szCs w:val="20"/>
        </w:rPr>
        <w:t xml:space="preserve"> </w:t>
      </w:r>
    </w:p>
    <w:p w:rsidR="00D6303B" w:rsidRDefault="00D6303B" w:rsidP="00D6303B">
      <w:pPr>
        <w:pStyle w:val="Level7"/>
        <w:spacing w:before="180"/>
      </w:pPr>
      <w:r w:rsidRPr="00D6303B">
        <w:t>Not with eyeservice, as menpleasers; but as the servants of Christ, doing the will of God from the heart;</w:t>
      </w:r>
    </w:p>
    <w:p w:rsidR="00D6303B" w:rsidRPr="006A6587" w:rsidRDefault="00D6303B" w:rsidP="00D6303B">
      <w:pPr>
        <w:pStyle w:val="Level6"/>
        <w:numPr>
          <w:ilvl w:val="0"/>
          <w:numId w:val="0"/>
        </w:numPr>
        <w:spacing w:before="180"/>
        <w:ind w:left="2211" w:firstLineChars="100" w:firstLine="200"/>
      </w:pPr>
      <w:r>
        <w:rPr>
          <w:rFonts w:hint="eastAsia"/>
        </w:rPr>
        <w:t xml:space="preserve">NIV </w:t>
      </w:r>
    </w:p>
    <w:p w:rsidR="00D6303B" w:rsidRPr="006A6587" w:rsidRDefault="00D6303B" w:rsidP="00D6303B">
      <w:pPr>
        <w:pStyle w:val="Level7"/>
        <w:spacing w:before="180"/>
      </w:pPr>
      <w:r>
        <w:t>Obey them not only to win their favor when their eye is on you, but as slaves of Christ, doing the will of God from your heart.</w:t>
      </w:r>
      <w:r w:rsidRPr="006A6587">
        <w:t xml:space="preserve"> </w:t>
      </w:r>
    </w:p>
    <w:p w:rsidR="007E398D" w:rsidRPr="006A6587" w:rsidRDefault="007E398D" w:rsidP="007E398D">
      <w:pPr>
        <w:pStyle w:val="Level4"/>
        <w:spacing w:before="180"/>
      </w:pPr>
      <w:r w:rsidRPr="007E398D">
        <w:rPr>
          <w:rFonts w:hint="eastAsia"/>
        </w:rPr>
        <w:t>성경</w:t>
      </w:r>
      <w:r w:rsidRPr="007E398D">
        <w:rPr>
          <w:rFonts w:hint="eastAsia"/>
        </w:rPr>
        <w:t xml:space="preserve"> </w:t>
      </w:r>
      <w:r w:rsidRPr="007E398D">
        <w:rPr>
          <w:rFonts w:hint="eastAsia"/>
        </w:rPr>
        <w:t>어휘의</w:t>
      </w:r>
      <w:r w:rsidRPr="007E398D">
        <w:rPr>
          <w:rFonts w:hint="eastAsia"/>
        </w:rPr>
        <w:t xml:space="preserve"> </w:t>
      </w:r>
      <w:r w:rsidRPr="007E398D">
        <w:rPr>
          <w:rFonts w:hint="eastAsia"/>
        </w:rPr>
        <w:t>타락</w:t>
      </w:r>
    </w:p>
    <w:p w:rsidR="007E398D" w:rsidRPr="006A6587" w:rsidRDefault="007E398D" w:rsidP="007E398D">
      <w:pPr>
        <w:pStyle w:val="Level5"/>
        <w:spacing w:before="180"/>
        <w:rPr>
          <w:szCs w:val="20"/>
        </w:rPr>
      </w:pPr>
      <w:r w:rsidRPr="006A6587">
        <w:rPr>
          <w:szCs w:val="20"/>
        </w:rPr>
        <w:t>KJV</w:t>
      </w:r>
      <w:r>
        <w:rPr>
          <w:rFonts w:hint="eastAsia"/>
          <w:szCs w:val="20"/>
        </w:rPr>
        <w:t xml:space="preserve"> </w:t>
      </w:r>
      <w:r w:rsidRPr="007E398D">
        <w:rPr>
          <w:rFonts w:hint="eastAsia"/>
          <w:szCs w:val="20"/>
        </w:rPr>
        <w:t>삼상</w:t>
      </w:r>
      <w:r w:rsidRPr="007E398D">
        <w:rPr>
          <w:rFonts w:hint="eastAsia"/>
          <w:szCs w:val="20"/>
        </w:rPr>
        <w:t xml:space="preserve"> 20:30</w:t>
      </w:r>
      <w:r w:rsidRPr="006A6587">
        <w:rPr>
          <w:rFonts w:hint="eastAsia"/>
          <w:szCs w:val="20"/>
        </w:rPr>
        <w:t xml:space="preserve"> </w:t>
      </w:r>
    </w:p>
    <w:p w:rsidR="007E398D" w:rsidRDefault="007E398D" w:rsidP="007E398D">
      <w:pPr>
        <w:pStyle w:val="Level7"/>
        <w:spacing w:before="180"/>
      </w:pPr>
      <w:r>
        <w:t xml:space="preserve">Then Saul's anger was kindled against Jonathan, and he said unto him, </w:t>
      </w:r>
      <w:r w:rsidRPr="007E398D">
        <w:rPr>
          <w:highlight w:val="yellow"/>
        </w:rPr>
        <w:t>Thou son of the perverse rebellious woman</w:t>
      </w:r>
      <w:r>
        <w:t>,</w:t>
      </w:r>
    </w:p>
    <w:p w:rsidR="007E398D" w:rsidRPr="006A6587" w:rsidRDefault="007E398D" w:rsidP="007E398D">
      <w:pPr>
        <w:pStyle w:val="Level6"/>
        <w:numPr>
          <w:ilvl w:val="0"/>
          <w:numId w:val="0"/>
        </w:numPr>
        <w:spacing w:before="180"/>
        <w:ind w:left="2211" w:firstLineChars="100" w:firstLine="200"/>
      </w:pPr>
      <w:r w:rsidRPr="007E398D">
        <w:t>Living Bible</w:t>
      </w:r>
      <w:r>
        <w:rPr>
          <w:rFonts w:hint="eastAsia"/>
        </w:rPr>
        <w:t xml:space="preserve"> </w:t>
      </w:r>
    </w:p>
    <w:p w:rsidR="007E398D" w:rsidRDefault="007E398D" w:rsidP="007E398D">
      <w:pPr>
        <w:pStyle w:val="Level7"/>
        <w:spacing w:before="180"/>
      </w:pPr>
      <w:r w:rsidRPr="007E398D">
        <w:t>Saul boiled with rage. “</w:t>
      </w:r>
      <w:r w:rsidRPr="007E398D">
        <w:rPr>
          <w:highlight w:val="yellow"/>
        </w:rPr>
        <w:t>You son of a bitch</w:t>
      </w:r>
      <w:r w:rsidRPr="007E398D">
        <w:t>!” he yelled at him.</w:t>
      </w:r>
    </w:p>
    <w:p w:rsidR="007E398D" w:rsidRPr="006A6587" w:rsidRDefault="007E398D" w:rsidP="007E398D">
      <w:pPr>
        <w:pStyle w:val="Level5"/>
        <w:spacing w:before="180"/>
        <w:rPr>
          <w:szCs w:val="20"/>
        </w:rPr>
      </w:pPr>
      <w:r w:rsidRPr="006A6587">
        <w:rPr>
          <w:szCs w:val="20"/>
        </w:rPr>
        <w:t>KJV</w:t>
      </w:r>
      <w:r>
        <w:rPr>
          <w:rFonts w:hint="eastAsia"/>
          <w:szCs w:val="20"/>
        </w:rPr>
        <w:t xml:space="preserve"> </w:t>
      </w:r>
      <w:r w:rsidRPr="007E398D">
        <w:rPr>
          <w:rFonts w:hint="eastAsia"/>
          <w:szCs w:val="20"/>
        </w:rPr>
        <w:t>왕상</w:t>
      </w:r>
      <w:r w:rsidRPr="007E398D">
        <w:rPr>
          <w:rFonts w:hint="eastAsia"/>
          <w:szCs w:val="20"/>
        </w:rPr>
        <w:t xml:space="preserve"> 18:27</w:t>
      </w:r>
    </w:p>
    <w:p w:rsidR="007E398D" w:rsidRDefault="007E398D" w:rsidP="007E398D">
      <w:pPr>
        <w:pStyle w:val="Level7"/>
        <w:spacing w:before="180"/>
      </w:pPr>
      <w:r>
        <w:t xml:space="preserve">And it came to pass at noon, that Elijah mocked them, and said, </w:t>
      </w:r>
      <w:proofErr w:type="gramStart"/>
      <w:r>
        <w:t>Cry</w:t>
      </w:r>
      <w:proofErr w:type="gramEnd"/>
      <w:r>
        <w:t xml:space="preserve"> aloud: for he is a god; either he is talking, or he is </w:t>
      </w:r>
      <w:r w:rsidRPr="007E398D">
        <w:rPr>
          <w:highlight w:val="yellow"/>
        </w:rPr>
        <w:t>pursuing</w:t>
      </w:r>
      <w:r>
        <w:t>, or he is in a journey, or peradventure he sleepeth, and must be awaked.</w:t>
      </w:r>
    </w:p>
    <w:p w:rsidR="007E398D" w:rsidRPr="006A6587" w:rsidRDefault="007E398D" w:rsidP="007E398D">
      <w:pPr>
        <w:pStyle w:val="Level6"/>
        <w:numPr>
          <w:ilvl w:val="0"/>
          <w:numId w:val="0"/>
        </w:numPr>
        <w:spacing w:before="180"/>
        <w:ind w:left="2211" w:firstLineChars="100" w:firstLine="200"/>
      </w:pPr>
      <w:r w:rsidRPr="007E398D">
        <w:t>Living Bible</w:t>
      </w:r>
      <w:r>
        <w:rPr>
          <w:rFonts w:hint="eastAsia"/>
        </w:rPr>
        <w:t xml:space="preserve"> </w:t>
      </w:r>
    </w:p>
    <w:p w:rsidR="00D6303B" w:rsidRPr="006A6587" w:rsidRDefault="007E398D" w:rsidP="007E398D">
      <w:pPr>
        <w:pStyle w:val="Level7"/>
        <w:spacing w:before="180"/>
      </w:pPr>
      <w:proofErr w:type="gramStart"/>
      <w:r w:rsidRPr="007E398D">
        <w:t>pursuit</w:t>
      </w:r>
      <w:proofErr w:type="gramEnd"/>
      <w:r w:rsidRPr="007E398D">
        <w:t xml:space="preserve"> -&gt; is out </w:t>
      </w:r>
      <w:r w:rsidRPr="007E398D">
        <w:rPr>
          <w:highlight w:val="yellow"/>
        </w:rPr>
        <w:t>sitting on the toilet</w:t>
      </w:r>
      <w:r w:rsidRPr="007E398D">
        <w:t>.</w:t>
      </w:r>
    </w:p>
    <w:p w:rsidR="00422DB3" w:rsidRPr="006A6587" w:rsidRDefault="00521E86" w:rsidP="00B16FDD">
      <w:pPr>
        <w:pStyle w:val="Level2"/>
        <w:spacing w:before="180"/>
        <w:rPr>
          <w:sz w:val="20"/>
          <w:szCs w:val="20"/>
        </w:rPr>
      </w:pPr>
      <w:r w:rsidRPr="006A6587">
        <w:rPr>
          <w:rFonts w:hint="eastAsia"/>
          <w:sz w:val="20"/>
          <w:szCs w:val="20"/>
        </w:rPr>
        <w:t xml:space="preserve">KJV </w:t>
      </w:r>
      <w:r w:rsidRPr="006A6587">
        <w:rPr>
          <w:rFonts w:hint="eastAsia"/>
          <w:sz w:val="20"/>
          <w:szCs w:val="20"/>
        </w:rPr>
        <w:t>의</w:t>
      </w:r>
      <w:r w:rsidRPr="006A6587">
        <w:rPr>
          <w:rFonts w:hint="eastAsia"/>
          <w:sz w:val="20"/>
          <w:szCs w:val="20"/>
        </w:rPr>
        <w:t xml:space="preserve"> </w:t>
      </w:r>
      <w:r w:rsidRPr="006A6587">
        <w:rPr>
          <w:rFonts w:hint="eastAsia"/>
          <w:sz w:val="20"/>
          <w:szCs w:val="20"/>
        </w:rPr>
        <w:t>특별한</w:t>
      </w:r>
      <w:r w:rsidRPr="006A6587">
        <w:rPr>
          <w:rFonts w:hint="eastAsia"/>
          <w:sz w:val="20"/>
          <w:szCs w:val="20"/>
        </w:rPr>
        <w:t xml:space="preserve"> </w:t>
      </w:r>
      <w:r w:rsidRPr="006A6587">
        <w:rPr>
          <w:rFonts w:hint="eastAsia"/>
          <w:sz w:val="20"/>
          <w:szCs w:val="20"/>
        </w:rPr>
        <w:t>단어</w:t>
      </w:r>
      <w:r w:rsidRPr="006A6587">
        <w:rPr>
          <w:rFonts w:hint="eastAsia"/>
          <w:sz w:val="20"/>
          <w:szCs w:val="20"/>
        </w:rPr>
        <w:t xml:space="preserve">, </w:t>
      </w:r>
      <w:r w:rsidRPr="006A6587">
        <w:rPr>
          <w:rFonts w:hint="eastAsia"/>
          <w:sz w:val="20"/>
          <w:szCs w:val="20"/>
        </w:rPr>
        <w:t>표현들</w:t>
      </w:r>
    </w:p>
    <w:p w:rsidR="00521E86" w:rsidRPr="006A6587" w:rsidRDefault="00521E86" w:rsidP="00B16FDD">
      <w:pPr>
        <w:pStyle w:val="Level3"/>
        <w:spacing w:before="180"/>
        <w:rPr>
          <w:sz w:val="20"/>
          <w:szCs w:val="20"/>
        </w:rPr>
      </w:pPr>
      <w:r w:rsidRPr="006A6587">
        <w:rPr>
          <w:sz w:val="20"/>
          <w:szCs w:val="20"/>
        </w:rPr>
        <w:t xml:space="preserve">all the time </w:t>
      </w:r>
    </w:p>
    <w:p w:rsidR="00521E86" w:rsidRPr="006A6587" w:rsidRDefault="00521E86" w:rsidP="00B16FDD">
      <w:pPr>
        <w:pStyle w:val="Level4"/>
        <w:spacing w:before="180"/>
      </w:pPr>
      <w:r w:rsidRPr="006A6587">
        <w:rPr>
          <w:rFonts w:hint="eastAsia"/>
        </w:rPr>
        <w:t>딱</w:t>
      </w:r>
      <w:r w:rsidRPr="006A6587">
        <w:rPr>
          <w:rFonts w:hint="eastAsia"/>
        </w:rPr>
        <w:t xml:space="preserve"> 3</w:t>
      </w:r>
      <w:r w:rsidRPr="006A6587">
        <w:rPr>
          <w:rFonts w:hint="eastAsia"/>
        </w:rPr>
        <w:t>번만</w:t>
      </w:r>
      <w:r w:rsidRPr="006A6587">
        <w:rPr>
          <w:rFonts w:hint="eastAsia"/>
        </w:rPr>
        <w:t xml:space="preserve"> </w:t>
      </w:r>
      <w:r w:rsidRPr="006A6587">
        <w:rPr>
          <w:rFonts w:hint="eastAsia"/>
        </w:rPr>
        <w:t>사용</w:t>
      </w:r>
    </w:p>
    <w:p w:rsidR="00BD6881" w:rsidRPr="006A6587" w:rsidRDefault="002710F8" w:rsidP="00337003">
      <w:pPr>
        <w:pStyle w:val="Level4"/>
        <w:spacing w:before="180"/>
      </w:pPr>
      <w:r w:rsidRPr="006A6587">
        <w:rPr>
          <w:rFonts w:hint="eastAsia"/>
        </w:rPr>
        <w:t>행</w:t>
      </w:r>
      <w:r w:rsidRPr="006A6587">
        <w:rPr>
          <w:rFonts w:hint="eastAsia"/>
        </w:rPr>
        <w:t xml:space="preserve"> 1: 21</w:t>
      </w:r>
      <w:r w:rsidR="00337003">
        <w:rPr>
          <w:rFonts w:hint="eastAsia"/>
        </w:rPr>
        <w:t xml:space="preserve"> / </w:t>
      </w:r>
      <w:r w:rsidR="00BD6881" w:rsidRPr="006A6587">
        <w:rPr>
          <w:rFonts w:hint="eastAsia"/>
        </w:rPr>
        <w:t>수</w:t>
      </w:r>
      <w:r w:rsidR="00BD6881" w:rsidRPr="006A6587">
        <w:rPr>
          <w:rFonts w:hint="eastAsia"/>
        </w:rPr>
        <w:t xml:space="preserve"> 3:15</w:t>
      </w:r>
      <w:r w:rsidR="00337003">
        <w:rPr>
          <w:rFonts w:hint="eastAsia"/>
        </w:rPr>
        <w:t xml:space="preserve"> / </w:t>
      </w:r>
      <w:r w:rsidR="009F3394" w:rsidRPr="006A6587">
        <w:rPr>
          <w:rFonts w:hint="eastAsia"/>
        </w:rPr>
        <w:t>사사기</w:t>
      </w:r>
      <w:r w:rsidR="009F3394" w:rsidRPr="006A6587">
        <w:rPr>
          <w:rFonts w:hint="eastAsia"/>
        </w:rPr>
        <w:t xml:space="preserve"> 18:31</w:t>
      </w:r>
    </w:p>
    <w:p w:rsidR="006D447D" w:rsidRPr="006A6587" w:rsidRDefault="002C3704" w:rsidP="00B16FDD">
      <w:pPr>
        <w:pStyle w:val="Level3"/>
        <w:spacing w:before="180"/>
        <w:rPr>
          <w:sz w:val="20"/>
          <w:szCs w:val="20"/>
        </w:rPr>
      </w:pPr>
      <w:r w:rsidRPr="006A6587">
        <w:rPr>
          <w:sz w:val="20"/>
          <w:szCs w:val="20"/>
        </w:rPr>
        <w:t xml:space="preserve">a - </w:t>
      </w:r>
    </w:p>
    <w:p w:rsidR="002C3704" w:rsidRPr="006A6587" w:rsidRDefault="002C3704" w:rsidP="00B16FDD">
      <w:pPr>
        <w:pStyle w:val="Level4"/>
        <w:spacing w:before="180"/>
      </w:pPr>
      <w:r w:rsidRPr="006A6587">
        <w:t>a-dying</w:t>
      </w:r>
    </w:p>
    <w:p w:rsidR="002C3704" w:rsidRPr="00337003" w:rsidRDefault="002C3704" w:rsidP="00337003">
      <w:pPr>
        <w:pStyle w:val="Level5"/>
        <w:spacing w:before="180"/>
        <w:rPr>
          <w:szCs w:val="20"/>
        </w:rPr>
      </w:pPr>
      <w:r w:rsidRPr="00337003">
        <w:rPr>
          <w:rFonts w:hint="eastAsia"/>
          <w:szCs w:val="20"/>
        </w:rPr>
        <w:t>눅</w:t>
      </w:r>
      <w:r w:rsidRPr="00337003">
        <w:rPr>
          <w:rFonts w:hint="eastAsia"/>
          <w:szCs w:val="20"/>
        </w:rPr>
        <w:t xml:space="preserve"> 8:42</w:t>
      </w:r>
      <w:r w:rsidR="00337003" w:rsidRPr="00337003">
        <w:rPr>
          <w:rFonts w:hint="eastAsia"/>
          <w:szCs w:val="20"/>
        </w:rPr>
        <w:t xml:space="preserve"> / </w:t>
      </w:r>
      <w:r w:rsidR="00051FB9" w:rsidRPr="00337003">
        <w:rPr>
          <w:rFonts w:hint="eastAsia"/>
          <w:szCs w:val="20"/>
        </w:rPr>
        <w:t>히</w:t>
      </w:r>
      <w:r w:rsidR="00051FB9" w:rsidRPr="00337003">
        <w:rPr>
          <w:rFonts w:hint="eastAsia"/>
          <w:szCs w:val="20"/>
        </w:rPr>
        <w:t xml:space="preserve"> 11:22</w:t>
      </w:r>
    </w:p>
    <w:p w:rsidR="00F44112" w:rsidRPr="006A6587" w:rsidRDefault="00E52C17" w:rsidP="00B16FDD">
      <w:pPr>
        <w:pStyle w:val="Level4"/>
        <w:spacing w:before="180"/>
      </w:pPr>
      <w:r w:rsidRPr="006A6587">
        <w:t>a-fishing</w:t>
      </w:r>
    </w:p>
    <w:p w:rsidR="00E52C17" w:rsidRPr="006A6587" w:rsidRDefault="00E52C17" w:rsidP="00B16FDD">
      <w:pPr>
        <w:pStyle w:val="Level5"/>
        <w:spacing w:before="180"/>
        <w:rPr>
          <w:szCs w:val="20"/>
        </w:rPr>
      </w:pPr>
      <w:r w:rsidRPr="006A6587">
        <w:rPr>
          <w:rFonts w:hint="eastAsia"/>
          <w:szCs w:val="20"/>
        </w:rPr>
        <w:t>요</w:t>
      </w:r>
      <w:r w:rsidRPr="006A6587">
        <w:rPr>
          <w:rFonts w:hint="eastAsia"/>
          <w:szCs w:val="20"/>
        </w:rPr>
        <w:t xml:space="preserve"> 21:3</w:t>
      </w:r>
    </w:p>
    <w:p w:rsidR="00963044" w:rsidRPr="006A6587" w:rsidRDefault="0008598A" w:rsidP="00B16FDD">
      <w:pPr>
        <w:pStyle w:val="Level3"/>
        <w:spacing w:before="180"/>
        <w:rPr>
          <w:sz w:val="20"/>
          <w:szCs w:val="20"/>
        </w:rPr>
      </w:pPr>
      <w:r w:rsidRPr="006A6587">
        <w:rPr>
          <w:sz w:val="20"/>
          <w:szCs w:val="20"/>
        </w:rPr>
        <w:t>shew</w:t>
      </w:r>
    </w:p>
    <w:p w:rsidR="006B1E43" w:rsidRPr="006A6587" w:rsidRDefault="006448DB" w:rsidP="00B16FDD">
      <w:pPr>
        <w:pStyle w:val="Level4"/>
        <w:spacing w:before="180"/>
      </w:pPr>
      <w:r w:rsidRPr="006A6587">
        <w:rPr>
          <w:rFonts w:hint="eastAsia"/>
        </w:rPr>
        <w:t>삼상</w:t>
      </w:r>
      <w:r w:rsidRPr="006A6587">
        <w:rPr>
          <w:rFonts w:hint="eastAsia"/>
        </w:rPr>
        <w:t xml:space="preserve"> 19: 3</w:t>
      </w:r>
    </w:p>
    <w:p w:rsidR="006448DB" w:rsidRPr="006A6587" w:rsidRDefault="004349EE" w:rsidP="00B16FDD">
      <w:pPr>
        <w:pStyle w:val="Level4"/>
        <w:spacing w:before="180"/>
      </w:pPr>
      <w:r w:rsidRPr="006A6587">
        <w:rPr>
          <w:rFonts w:hint="eastAsia"/>
        </w:rPr>
        <w:t>삼상</w:t>
      </w:r>
      <w:r w:rsidRPr="006A6587">
        <w:rPr>
          <w:rFonts w:hint="eastAsia"/>
        </w:rPr>
        <w:t xml:space="preserve"> 19: 7</w:t>
      </w:r>
    </w:p>
    <w:p w:rsidR="0015664D" w:rsidRPr="006A6587" w:rsidRDefault="00894E80" w:rsidP="00B16FDD">
      <w:pPr>
        <w:pStyle w:val="Level2"/>
        <w:spacing w:before="180"/>
        <w:rPr>
          <w:sz w:val="20"/>
          <w:szCs w:val="20"/>
        </w:rPr>
      </w:pPr>
      <w:r w:rsidRPr="006A6587">
        <w:rPr>
          <w:rFonts w:hint="eastAsia"/>
          <w:sz w:val="20"/>
          <w:szCs w:val="20"/>
        </w:rPr>
        <w:t xml:space="preserve">KJV </w:t>
      </w:r>
      <w:r w:rsidRPr="006A6587">
        <w:rPr>
          <w:rFonts w:hint="eastAsia"/>
          <w:sz w:val="20"/>
          <w:szCs w:val="20"/>
        </w:rPr>
        <w:t>어순</w:t>
      </w:r>
    </w:p>
    <w:p w:rsidR="00894E80" w:rsidRPr="006A6587" w:rsidRDefault="00894E80" w:rsidP="00B16FDD">
      <w:pPr>
        <w:pStyle w:val="Level3"/>
        <w:spacing w:before="180"/>
        <w:rPr>
          <w:sz w:val="20"/>
          <w:szCs w:val="20"/>
        </w:rPr>
      </w:pPr>
      <w:r w:rsidRPr="006A6587">
        <w:rPr>
          <w:rFonts w:hint="eastAsia"/>
          <w:sz w:val="20"/>
          <w:szCs w:val="20"/>
        </w:rPr>
        <w:t>도치</w:t>
      </w:r>
    </w:p>
    <w:p w:rsidR="00894E80" w:rsidRPr="006A6587" w:rsidRDefault="00894E80" w:rsidP="00B16FDD">
      <w:pPr>
        <w:pStyle w:val="Level4"/>
        <w:spacing w:before="180"/>
      </w:pPr>
      <w:r w:rsidRPr="006A6587">
        <w:rPr>
          <w:rFonts w:hint="eastAsia"/>
        </w:rPr>
        <w:t>벧후</w:t>
      </w:r>
      <w:r w:rsidRPr="006A6587">
        <w:rPr>
          <w:rFonts w:hint="eastAsia"/>
        </w:rPr>
        <w:t xml:space="preserve"> 1:5~7</w:t>
      </w:r>
    </w:p>
    <w:p w:rsidR="00894E80" w:rsidRPr="006A6587" w:rsidRDefault="00894E80" w:rsidP="00B16FDD">
      <w:pPr>
        <w:pStyle w:val="Level5"/>
        <w:spacing w:before="180"/>
        <w:rPr>
          <w:szCs w:val="20"/>
        </w:rPr>
      </w:pPr>
      <w:r w:rsidRPr="006A6587">
        <w:rPr>
          <w:szCs w:val="20"/>
        </w:rPr>
        <w:t>5 And beside this, giving all diligence, add to your faith virtue; and to virtue knowledge</w:t>
      </w:r>
      <w:proofErr w:type="gramStart"/>
      <w:r w:rsidRPr="006A6587">
        <w:rPr>
          <w:szCs w:val="20"/>
        </w:rPr>
        <w:t>;  6</w:t>
      </w:r>
      <w:proofErr w:type="gramEnd"/>
      <w:r w:rsidRPr="006A6587">
        <w:rPr>
          <w:szCs w:val="20"/>
        </w:rPr>
        <w:t xml:space="preserve"> And to knowledge temperance; and to temperance patience; and to patience godliness;  7 And to godliness brotherly kindness; and to brotherly kindness charity.  </w:t>
      </w:r>
    </w:p>
    <w:p w:rsidR="002F2425" w:rsidRPr="006A6587" w:rsidRDefault="005F7E38" w:rsidP="00B16FDD">
      <w:pPr>
        <w:pStyle w:val="Level4"/>
        <w:spacing w:before="180"/>
      </w:pPr>
      <w:r w:rsidRPr="006A6587">
        <w:rPr>
          <w:rFonts w:hint="eastAsia"/>
        </w:rPr>
        <w:t>요한복음</w:t>
      </w:r>
      <w:r w:rsidRPr="006A6587">
        <w:rPr>
          <w:rFonts w:hint="eastAsia"/>
        </w:rPr>
        <w:t xml:space="preserve"> 19:16</w:t>
      </w:r>
    </w:p>
    <w:p w:rsidR="005F7E38" w:rsidRPr="006A6587" w:rsidRDefault="005F7E38" w:rsidP="00B16FDD">
      <w:pPr>
        <w:pStyle w:val="Level5"/>
        <w:spacing w:before="180"/>
        <w:rPr>
          <w:szCs w:val="20"/>
        </w:rPr>
      </w:pPr>
      <w:r w:rsidRPr="006A6587">
        <w:rPr>
          <w:szCs w:val="20"/>
        </w:rPr>
        <w:t>KJV</w:t>
      </w:r>
    </w:p>
    <w:p w:rsidR="005F7E38" w:rsidRPr="006A6587" w:rsidRDefault="005F7E38" w:rsidP="00B16FDD">
      <w:pPr>
        <w:pStyle w:val="Level6"/>
        <w:spacing w:before="180"/>
      </w:pPr>
      <w:r w:rsidRPr="006A6587">
        <w:t xml:space="preserve">Then delivered he him therefore unto them to be crucified. And they took Jesus, and led him away. </w:t>
      </w:r>
    </w:p>
    <w:p w:rsidR="003A3977" w:rsidRPr="006A6587" w:rsidRDefault="00D629F6" w:rsidP="00B16FDD">
      <w:pPr>
        <w:pStyle w:val="Level5"/>
        <w:spacing w:before="180"/>
        <w:rPr>
          <w:szCs w:val="20"/>
        </w:rPr>
      </w:pPr>
      <w:r w:rsidRPr="006A6587">
        <w:rPr>
          <w:rFonts w:hint="eastAsia"/>
          <w:szCs w:val="20"/>
        </w:rPr>
        <w:t>다른</w:t>
      </w:r>
      <w:r w:rsidRPr="006A6587">
        <w:rPr>
          <w:rFonts w:hint="eastAsia"/>
          <w:szCs w:val="20"/>
        </w:rPr>
        <w:t xml:space="preserve"> </w:t>
      </w:r>
      <w:r w:rsidRPr="006A6587">
        <w:rPr>
          <w:rFonts w:hint="eastAsia"/>
          <w:szCs w:val="20"/>
        </w:rPr>
        <w:t>성경들</w:t>
      </w:r>
    </w:p>
    <w:p w:rsidR="00D629F6" w:rsidRPr="006A6587" w:rsidRDefault="00D629F6" w:rsidP="00B16FDD">
      <w:pPr>
        <w:pStyle w:val="Level6"/>
        <w:spacing w:before="180"/>
      </w:pPr>
      <w:r w:rsidRPr="006A6587">
        <w:t>NIV</w:t>
      </w:r>
    </w:p>
    <w:p w:rsidR="00D629F6" w:rsidRPr="006A6587" w:rsidRDefault="00D629F6" w:rsidP="00B16FDD">
      <w:pPr>
        <w:pStyle w:val="Level7"/>
        <w:spacing w:before="180"/>
      </w:pPr>
      <w:r w:rsidRPr="006A6587">
        <w:t>Pilate handed Him over to them to be crucified.</w:t>
      </w:r>
    </w:p>
    <w:p w:rsidR="00D629F6" w:rsidRPr="006A6587" w:rsidRDefault="00C95AED" w:rsidP="00B16FDD">
      <w:pPr>
        <w:pStyle w:val="Level6"/>
        <w:spacing w:before="180"/>
      </w:pPr>
      <w:r w:rsidRPr="006A6587">
        <w:t>ASV</w:t>
      </w:r>
    </w:p>
    <w:p w:rsidR="00C95AED" w:rsidRPr="006A6587" w:rsidRDefault="00C95AED" w:rsidP="00B16FDD">
      <w:pPr>
        <w:pStyle w:val="Level7"/>
        <w:spacing w:before="180"/>
      </w:pPr>
      <w:r w:rsidRPr="006A6587">
        <w:t xml:space="preserve">Then therefore he delivered him unto them to be crucified. </w:t>
      </w:r>
    </w:p>
    <w:p w:rsidR="00C95AED" w:rsidRPr="006A6587" w:rsidRDefault="007E5112" w:rsidP="00B16FDD">
      <w:pPr>
        <w:pStyle w:val="Level6"/>
        <w:spacing w:before="180"/>
      </w:pPr>
      <w:r w:rsidRPr="006A6587">
        <w:t>NASB</w:t>
      </w:r>
    </w:p>
    <w:p w:rsidR="007E5112" w:rsidRPr="006A6587" w:rsidRDefault="007E5112" w:rsidP="00B16FDD">
      <w:pPr>
        <w:pStyle w:val="Level7"/>
        <w:spacing w:before="180"/>
      </w:pPr>
      <w:r w:rsidRPr="006A6587">
        <w:t xml:space="preserve">So he then handed Him over to them to be crucified. </w:t>
      </w:r>
    </w:p>
    <w:p w:rsidR="007E5112" w:rsidRPr="006A6587" w:rsidRDefault="00EB11CF" w:rsidP="00B16FDD">
      <w:pPr>
        <w:pStyle w:val="Level4"/>
        <w:spacing w:before="180"/>
      </w:pPr>
      <w:r w:rsidRPr="006A6587">
        <w:rPr>
          <w:rFonts w:hint="eastAsia"/>
        </w:rPr>
        <w:t>사도행전</w:t>
      </w:r>
      <w:r w:rsidRPr="006A6587">
        <w:rPr>
          <w:rFonts w:hint="eastAsia"/>
        </w:rPr>
        <w:t xml:space="preserve"> 3:14</w:t>
      </w:r>
    </w:p>
    <w:p w:rsidR="00EB11CF" w:rsidRPr="006A6587" w:rsidRDefault="00EB11CF" w:rsidP="00B16FDD">
      <w:pPr>
        <w:pStyle w:val="Level5"/>
        <w:spacing w:before="180"/>
        <w:rPr>
          <w:szCs w:val="20"/>
        </w:rPr>
      </w:pPr>
      <w:r w:rsidRPr="006A6587">
        <w:rPr>
          <w:szCs w:val="20"/>
        </w:rPr>
        <w:t>KJV</w:t>
      </w:r>
    </w:p>
    <w:p w:rsidR="00EB11CF" w:rsidRPr="006A6587" w:rsidRDefault="00EB11CF" w:rsidP="00B16FDD">
      <w:pPr>
        <w:pStyle w:val="Level6"/>
        <w:spacing w:before="180"/>
      </w:pPr>
      <w:r w:rsidRPr="006A6587">
        <w:t>But ye denied the Holy One and the Just, and desired a murderer to be granted unto you</w:t>
      </w:r>
    </w:p>
    <w:p w:rsidR="006B13E7" w:rsidRPr="006A6587" w:rsidRDefault="003E78EF" w:rsidP="00B16FDD">
      <w:pPr>
        <w:pStyle w:val="Level5"/>
        <w:spacing w:before="180"/>
        <w:rPr>
          <w:szCs w:val="20"/>
        </w:rPr>
      </w:pPr>
      <w:r w:rsidRPr="006A6587">
        <w:rPr>
          <w:rFonts w:hint="eastAsia"/>
          <w:szCs w:val="20"/>
        </w:rPr>
        <w:t>다른</w:t>
      </w:r>
      <w:r w:rsidRPr="006A6587">
        <w:rPr>
          <w:rFonts w:hint="eastAsia"/>
          <w:szCs w:val="20"/>
        </w:rPr>
        <w:t xml:space="preserve"> </w:t>
      </w:r>
      <w:r w:rsidRPr="006A6587">
        <w:rPr>
          <w:rFonts w:hint="eastAsia"/>
          <w:szCs w:val="20"/>
        </w:rPr>
        <w:t>성경들</w:t>
      </w:r>
    </w:p>
    <w:p w:rsidR="003E78EF" w:rsidRPr="006A6587" w:rsidRDefault="003E78EF" w:rsidP="00B16FDD">
      <w:pPr>
        <w:pStyle w:val="Level6"/>
        <w:spacing w:before="180"/>
      </w:pPr>
      <w:r w:rsidRPr="006A6587">
        <w:t>the Holy and Just One</w:t>
      </w:r>
    </w:p>
    <w:p w:rsidR="003E78EF" w:rsidRPr="006A6587" w:rsidRDefault="00C73570" w:rsidP="00B16FDD">
      <w:pPr>
        <w:pStyle w:val="Level6"/>
        <w:spacing w:before="180"/>
      </w:pPr>
      <w:r w:rsidRPr="006A6587">
        <w:t>NIV</w:t>
      </w:r>
    </w:p>
    <w:p w:rsidR="00C73570" w:rsidRPr="006A6587" w:rsidRDefault="00C73570" w:rsidP="00B16FDD">
      <w:pPr>
        <w:pStyle w:val="Level7"/>
        <w:spacing w:before="180"/>
      </w:pPr>
      <w:r w:rsidRPr="006A6587">
        <w:t xml:space="preserve">the Holy and Righteous One </w:t>
      </w:r>
    </w:p>
    <w:p w:rsidR="00C73570" w:rsidRPr="006A6587" w:rsidRDefault="006555C5" w:rsidP="00B16FDD">
      <w:pPr>
        <w:pStyle w:val="Level6"/>
        <w:spacing w:before="180"/>
      </w:pPr>
      <w:r w:rsidRPr="006A6587">
        <w:t>NASB</w:t>
      </w:r>
    </w:p>
    <w:p w:rsidR="006555C5" w:rsidRPr="006A6587" w:rsidRDefault="006555C5" w:rsidP="00B16FDD">
      <w:pPr>
        <w:pStyle w:val="Level7"/>
        <w:spacing w:before="180"/>
      </w:pPr>
      <w:r w:rsidRPr="006A6587">
        <w:t xml:space="preserve">the Holy and Righteous One </w:t>
      </w:r>
    </w:p>
    <w:p w:rsidR="006555C5" w:rsidRPr="006A6587" w:rsidRDefault="00B40166" w:rsidP="00B16FDD">
      <w:pPr>
        <w:pStyle w:val="Level6"/>
        <w:spacing w:before="180"/>
      </w:pPr>
      <w:r w:rsidRPr="006A6587">
        <w:t>ASV</w:t>
      </w:r>
    </w:p>
    <w:p w:rsidR="00B40166" w:rsidRPr="006A6587" w:rsidRDefault="00B40166" w:rsidP="00B16FDD">
      <w:pPr>
        <w:pStyle w:val="Level7"/>
        <w:spacing w:before="180"/>
      </w:pPr>
      <w:r w:rsidRPr="006A6587">
        <w:t>the Holy and Righteous One</w:t>
      </w:r>
    </w:p>
    <w:p w:rsidR="00730EDD" w:rsidRPr="006A6587" w:rsidRDefault="007B1394" w:rsidP="00B16FDD">
      <w:pPr>
        <w:pStyle w:val="Level4"/>
        <w:spacing w:before="180"/>
      </w:pPr>
      <w:r w:rsidRPr="006A6587">
        <w:rPr>
          <w:rFonts w:hint="eastAsia"/>
        </w:rPr>
        <w:t>고후</w:t>
      </w:r>
      <w:r w:rsidRPr="006A6587">
        <w:rPr>
          <w:rFonts w:hint="eastAsia"/>
        </w:rPr>
        <w:t xml:space="preserve"> 5:21</w:t>
      </w:r>
    </w:p>
    <w:p w:rsidR="007B1394" w:rsidRPr="006A6587" w:rsidRDefault="007B1394" w:rsidP="00B16FDD">
      <w:pPr>
        <w:pStyle w:val="Level5"/>
        <w:spacing w:before="180"/>
        <w:rPr>
          <w:szCs w:val="20"/>
        </w:rPr>
      </w:pPr>
      <w:r w:rsidRPr="006A6587">
        <w:rPr>
          <w:szCs w:val="20"/>
        </w:rPr>
        <w:t>KJV</w:t>
      </w:r>
    </w:p>
    <w:p w:rsidR="007B1394" w:rsidRPr="006A6587" w:rsidRDefault="007B1394" w:rsidP="00B16FDD">
      <w:pPr>
        <w:pStyle w:val="Level6"/>
        <w:spacing w:before="180"/>
      </w:pPr>
      <w:r w:rsidRPr="006A6587">
        <w:t>he hath made him to be sin for us, who knew no sin</w:t>
      </w:r>
    </w:p>
    <w:p w:rsidR="005D3F2C" w:rsidRPr="006A6587" w:rsidRDefault="00521F8C" w:rsidP="00B16FDD">
      <w:pPr>
        <w:pStyle w:val="Level5"/>
        <w:spacing w:before="180"/>
        <w:rPr>
          <w:szCs w:val="20"/>
        </w:rPr>
      </w:pPr>
      <w:r w:rsidRPr="006A6587">
        <w:rPr>
          <w:rFonts w:hint="eastAsia"/>
          <w:szCs w:val="20"/>
        </w:rPr>
        <w:t>다른</w:t>
      </w:r>
      <w:r w:rsidRPr="006A6587">
        <w:rPr>
          <w:rFonts w:hint="eastAsia"/>
          <w:szCs w:val="20"/>
        </w:rPr>
        <w:t xml:space="preserve"> </w:t>
      </w:r>
      <w:r w:rsidRPr="006A6587">
        <w:rPr>
          <w:rFonts w:hint="eastAsia"/>
          <w:szCs w:val="20"/>
        </w:rPr>
        <w:t>성경들</w:t>
      </w:r>
    </w:p>
    <w:p w:rsidR="00521F8C" w:rsidRDefault="00521F8C" w:rsidP="00B16FDD">
      <w:pPr>
        <w:pStyle w:val="Level6"/>
        <w:spacing w:before="180"/>
      </w:pPr>
      <w:r w:rsidRPr="006A6587">
        <w:t>NIV</w:t>
      </w:r>
    </w:p>
    <w:p w:rsidR="00CA0090" w:rsidRPr="006A6587" w:rsidRDefault="00CA0090" w:rsidP="00B16FDD">
      <w:pPr>
        <w:pStyle w:val="Level6"/>
        <w:numPr>
          <w:ilvl w:val="0"/>
          <w:numId w:val="0"/>
        </w:numPr>
        <w:spacing w:before="180"/>
        <w:ind w:leftChars="1105" w:left="2210" w:firstLineChars="150" w:firstLine="300"/>
      </w:pPr>
      <w:r w:rsidRPr="00CA0090">
        <w:t>For he hath made him to be sin for us, who knew no sin</w:t>
      </w:r>
    </w:p>
    <w:p w:rsidR="00521F8C" w:rsidRPr="006A6587" w:rsidRDefault="0039622A" w:rsidP="00B16FDD">
      <w:pPr>
        <w:pStyle w:val="Level6"/>
        <w:spacing w:before="180"/>
      </w:pPr>
      <w:r w:rsidRPr="006A6587">
        <w:t>NASB</w:t>
      </w:r>
    </w:p>
    <w:p w:rsidR="0039622A" w:rsidRPr="006A6587" w:rsidRDefault="0039622A" w:rsidP="00B16FDD">
      <w:pPr>
        <w:pStyle w:val="Level7"/>
        <w:spacing w:before="180"/>
      </w:pPr>
      <w:r w:rsidRPr="006A6587">
        <w:t>He made Him who knew no sin to be sin on our behalf</w:t>
      </w:r>
    </w:p>
    <w:p w:rsidR="0039622A" w:rsidRPr="006A6587" w:rsidRDefault="00142000" w:rsidP="00B16FDD">
      <w:pPr>
        <w:pStyle w:val="Level6"/>
        <w:spacing w:before="180"/>
      </w:pPr>
      <w:r w:rsidRPr="006A6587">
        <w:t>ASV</w:t>
      </w:r>
    </w:p>
    <w:p w:rsidR="00142000" w:rsidRPr="006A6587" w:rsidRDefault="00142000" w:rsidP="00B16FDD">
      <w:pPr>
        <w:pStyle w:val="Level7"/>
        <w:spacing w:before="180"/>
      </w:pPr>
      <w:r w:rsidRPr="006A6587">
        <w:t>Him who knew no sin he made to be sin on our behalf</w:t>
      </w:r>
    </w:p>
    <w:p w:rsidR="00142000" w:rsidRPr="006A6587" w:rsidRDefault="00D823AB" w:rsidP="00B16FDD">
      <w:pPr>
        <w:pStyle w:val="Level4"/>
        <w:spacing w:before="180"/>
      </w:pPr>
      <w:r w:rsidRPr="006A6587">
        <w:rPr>
          <w:rFonts w:hint="eastAsia"/>
        </w:rPr>
        <w:t>고전</w:t>
      </w:r>
      <w:r w:rsidRPr="006A6587">
        <w:rPr>
          <w:rFonts w:hint="eastAsia"/>
        </w:rPr>
        <w:t xml:space="preserve"> 9:27</w:t>
      </w:r>
    </w:p>
    <w:p w:rsidR="00D823AB" w:rsidRPr="006A6587" w:rsidRDefault="00D823AB" w:rsidP="00B16FDD">
      <w:pPr>
        <w:pStyle w:val="Level5"/>
        <w:spacing w:before="180"/>
        <w:rPr>
          <w:szCs w:val="20"/>
        </w:rPr>
      </w:pPr>
      <w:r w:rsidRPr="006A6587">
        <w:rPr>
          <w:szCs w:val="20"/>
        </w:rPr>
        <w:t>KJV</w:t>
      </w:r>
    </w:p>
    <w:p w:rsidR="00D823AB" w:rsidRPr="006A6587" w:rsidRDefault="00D823AB" w:rsidP="00B16FDD">
      <w:pPr>
        <w:pStyle w:val="Level6"/>
        <w:spacing w:before="180"/>
      </w:pPr>
      <w:r w:rsidRPr="006A6587">
        <w:t>But I keep under my body, and bring it into subjection: lest that by any means,   when I have preached to others, I myself should be a castaway.</w:t>
      </w:r>
    </w:p>
    <w:p w:rsidR="008F6AD1" w:rsidRPr="006A6587" w:rsidRDefault="00CB086B" w:rsidP="00B16FDD">
      <w:pPr>
        <w:pStyle w:val="Level5"/>
        <w:spacing w:before="180"/>
        <w:rPr>
          <w:szCs w:val="20"/>
        </w:rPr>
      </w:pPr>
      <w:r w:rsidRPr="006A6587">
        <w:rPr>
          <w:rFonts w:hint="eastAsia"/>
          <w:szCs w:val="20"/>
        </w:rPr>
        <w:t>다른</w:t>
      </w:r>
      <w:r w:rsidRPr="006A6587">
        <w:rPr>
          <w:rFonts w:hint="eastAsia"/>
          <w:szCs w:val="20"/>
        </w:rPr>
        <w:t xml:space="preserve"> </w:t>
      </w:r>
      <w:r w:rsidRPr="006A6587">
        <w:rPr>
          <w:rFonts w:hint="eastAsia"/>
          <w:szCs w:val="20"/>
        </w:rPr>
        <w:t>성경들</w:t>
      </w:r>
    </w:p>
    <w:p w:rsidR="00CB086B" w:rsidRPr="006A6587" w:rsidRDefault="00CB086B" w:rsidP="00B16FDD">
      <w:pPr>
        <w:pStyle w:val="Level6"/>
        <w:spacing w:before="180"/>
      </w:pPr>
      <w:r w:rsidRPr="006A6587">
        <w:t>NIV</w:t>
      </w:r>
    </w:p>
    <w:p w:rsidR="00CB086B" w:rsidRPr="006A6587" w:rsidRDefault="00CB086B" w:rsidP="00B16FDD">
      <w:pPr>
        <w:pStyle w:val="Level7"/>
        <w:spacing w:before="180"/>
      </w:pPr>
      <w:r w:rsidRPr="006A6587">
        <w:t xml:space="preserve">No, I strike a blow to my body and make it my slave so that after I have preached to others, I myself will not be disqualified for the prize. </w:t>
      </w:r>
    </w:p>
    <w:p w:rsidR="00CB086B" w:rsidRPr="006A6587" w:rsidRDefault="009C1ABA" w:rsidP="00B16FDD">
      <w:pPr>
        <w:pStyle w:val="Level6"/>
        <w:spacing w:before="180"/>
      </w:pPr>
      <w:r w:rsidRPr="006A6587">
        <w:t>NASB</w:t>
      </w:r>
    </w:p>
    <w:p w:rsidR="009C1ABA" w:rsidRPr="006A6587" w:rsidRDefault="009C1ABA" w:rsidP="00B16FDD">
      <w:pPr>
        <w:pStyle w:val="Level7"/>
        <w:spacing w:before="180"/>
      </w:pPr>
      <w:proofErr w:type="gramStart"/>
      <w:r w:rsidRPr="006A6587">
        <w:t>but</w:t>
      </w:r>
      <w:proofErr w:type="gramEnd"/>
      <w:r w:rsidRPr="006A6587">
        <w:t xml:space="preserve"> I discipline my body and make it my slave, so that, after I have preached to others, I myself will not be disqualified.</w:t>
      </w:r>
    </w:p>
    <w:p w:rsidR="009C1ABA" w:rsidRPr="006A6587" w:rsidRDefault="00E963D7" w:rsidP="00B16FDD">
      <w:pPr>
        <w:pStyle w:val="Level6"/>
        <w:spacing w:before="180"/>
      </w:pPr>
      <w:r w:rsidRPr="006A6587">
        <w:t>ASV</w:t>
      </w:r>
    </w:p>
    <w:p w:rsidR="00E963D7" w:rsidRPr="006A6587" w:rsidRDefault="00E963D7" w:rsidP="00B16FDD">
      <w:pPr>
        <w:pStyle w:val="Level7"/>
        <w:spacing w:before="180"/>
      </w:pPr>
      <w:proofErr w:type="gramStart"/>
      <w:r w:rsidRPr="006A6587">
        <w:t>but</w:t>
      </w:r>
      <w:proofErr w:type="gramEnd"/>
      <w:r w:rsidRPr="006A6587">
        <w:t xml:space="preserve"> I buffet my body, and bring it into bondage: lest by any means, after that I have preached to others, I myself should be rejected. </w:t>
      </w:r>
    </w:p>
    <w:p w:rsidR="00AD5DEE" w:rsidRDefault="00AD5DEE" w:rsidP="00B16FDD">
      <w:pPr>
        <w:pStyle w:val="Level2"/>
        <w:spacing w:before="180"/>
      </w:pPr>
      <w:r>
        <w:t xml:space="preserve">KJV </w:t>
      </w:r>
      <w:r>
        <w:rPr>
          <w:rFonts w:hint="eastAsia"/>
        </w:rPr>
        <w:t>영어</w:t>
      </w:r>
      <w:r>
        <w:t xml:space="preserve"> </w:t>
      </w:r>
      <w:r>
        <w:rPr>
          <w:rFonts w:hint="eastAsia"/>
        </w:rPr>
        <w:t>본문</w:t>
      </w:r>
    </w:p>
    <w:p w:rsidR="00AD5DEE" w:rsidRDefault="005A17B0" w:rsidP="00B16FDD">
      <w:pPr>
        <w:pStyle w:val="Level3"/>
        <w:spacing w:before="180"/>
      </w:pPr>
      <w:r>
        <w:rPr>
          <w:rFonts w:hint="eastAsia"/>
        </w:rPr>
        <w:t>더</w:t>
      </w:r>
      <w:r>
        <w:rPr>
          <w:rFonts w:hint="eastAsia"/>
        </w:rPr>
        <w:t xml:space="preserve"> </w:t>
      </w:r>
      <w:r>
        <w:rPr>
          <w:rFonts w:hint="eastAsia"/>
        </w:rPr>
        <w:t>간결한</w:t>
      </w:r>
      <w:r w:rsidR="00AD5DEE">
        <w:t xml:space="preserve"> </w:t>
      </w:r>
      <w:r w:rsidR="00AD5DEE">
        <w:rPr>
          <w:rFonts w:hint="eastAsia"/>
        </w:rPr>
        <w:t>문장</w:t>
      </w:r>
      <w:r w:rsidR="00AD5DEE">
        <w:t xml:space="preserve"> </w:t>
      </w:r>
      <w:r w:rsidR="00AD5DEE">
        <w:rPr>
          <w:rFonts w:hint="eastAsia"/>
        </w:rPr>
        <w:t>구조</w:t>
      </w:r>
    </w:p>
    <w:p w:rsidR="00AD5DEE" w:rsidRDefault="00AD5DEE" w:rsidP="00B16FDD">
      <w:pPr>
        <w:pStyle w:val="Level4"/>
        <w:spacing w:before="180"/>
      </w:pPr>
      <w:r>
        <w:rPr>
          <w:rFonts w:hint="eastAsia"/>
        </w:rPr>
        <w:t>분사구문</w:t>
      </w:r>
    </w:p>
    <w:p w:rsidR="00AD5DEE" w:rsidRDefault="00AD5DEE" w:rsidP="00B16FDD">
      <w:pPr>
        <w:pStyle w:val="Level5"/>
        <w:spacing w:before="180"/>
      </w:pPr>
      <w:r>
        <w:rPr>
          <w:rFonts w:hint="eastAsia"/>
        </w:rPr>
        <w:t>창</w:t>
      </w:r>
      <w:r>
        <w:t xml:space="preserve"> </w:t>
      </w:r>
    </w:p>
    <w:p w:rsidR="00AD5DEE" w:rsidRDefault="00AD5DEE" w:rsidP="00B16FDD">
      <w:pPr>
        <w:pStyle w:val="Level6"/>
        <w:spacing w:before="180"/>
      </w:pPr>
      <w:r>
        <w:t>19:16</w:t>
      </w:r>
    </w:p>
    <w:p w:rsidR="00AD5DEE" w:rsidRDefault="00AD5DEE" w:rsidP="00337003">
      <w:pPr>
        <w:pStyle w:val="Level7"/>
        <w:spacing w:before="180"/>
      </w:pPr>
      <w:r>
        <w:t>KJV</w:t>
      </w:r>
      <w:r w:rsidR="00337003">
        <w:rPr>
          <w:rFonts w:hint="eastAsia"/>
        </w:rPr>
        <w:t xml:space="preserve"> - </w:t>
      </w:r>
      <w:r>
        <w:t>the Lord being merciful unto him:</w:t>
      </w:r>
    </w:p>
    <w:p w:rsidR="00AD5DEE" w:rsidRDefault="00AD5DEE" w:rsidP="00337003">
      <w:pPr>
        <w:pStyle w:val="Level7"/>
        <w:spacing w:before="180"/>
      </w:pPr>
      <w:r>
        <w:t>NIV</w:t>
      </w:r>
      <w:r w:rsidR="00337003">
        <w:rPr>
          <w:rFonts w:hint="eastAsia"/>
        </w:rPr>
        <w:t xml:space="preserve"> - </w:t>
      </w:r>
      <w:r>
        <w:t>for the Lord was merciful to them.</w:t>
      </w:r>
    </w:p>
    <w:p w:rsidR="00AD5DEE" w:rsidRDefault="00AD5DEE" w:rsidP="00B16FDD">
      <w:pPr>
        <w:pStyle w:val="Level6"/>
        <w:spacing w:before="180"/>
      </w:pPr>
      <w:r>
        <w:t>21:4</w:t>
      </w:r>
    </w:p>
    <w:p w:rsidR="00AD5DEE" w:rsidRDefault="00AD5DEE" w:rsidP="00337003">
      <w:pPr>
        <w:pStyle w:val="Level7"/>
        <w:spacing w:before="180"/>
      </w:pPr>
      <w:r>
        <w:t>KJV</w:t>
      </w:r>
      <w:r w:rsidR="00337003">
        <w:rPr>
          <w:rFonts w:hint="eastAsia"/>
        </w:rPr>
        <w:t xml:space="preserve"> - </w:t>
      </w:r>
      <w:r>
        <w:t xml:space="preserve">his son Isaac being eight days old, </w:t>
      </w:r>
    </w:p>
    <w:p w:rsidR="00AD5DEE" w:rsidRDefault="00AD5DEE" w:rsidP="00337003">
      <w:pPr>
        <w:pStyle w:val="Level7"/>
        <w:spacing w:before="180"/>
      </w:pPr>
      <w:r>
        <w:t>NIV</w:t>
      </w:r>
      <w:r w:rsidR="00337003">
        <w:rPr>
          <w:rFonts w:hint="eastAsia"/>
        </w:rPr>
        <w:t xml:space="preserve"> - </w:t>
      </w:r>
      <w:r>
        <w:t xml:space="preserve">When his son Isaac was eight days old, </w:t>
      </w:r>
    </w:p>
    <w:p w:rsidR="00AD5DEE" w:rsidRDefault="00AD5DEE" w:rsidP="00B16FDD">
      <w:pPr>
        <w:pStyle w:val="Level5"/>
        <w:spacing w:before="180"/>
      </w:pPr>
      <w:r>
        <w:rPr>
          <w:rFonts w:hint="eastAsia"/>
        </w:rPr>
        <w:t>삼하</w:t>
      </w:r>
    </w:p>
    <w:p w:rsidR="00AD5DEE" w:rsidRDefault="00AD5DEE" w:rsidP="00B16FDD">
      <w:pPr>
        <w:pStyle w:val="Level6"/>
        <w:spacing w:before="180"/>
      </w:pPr>
      <w:r>
        <w:t>19: 3</w:t>
      </w:r>
    </w:p>
    <w:p w:rsidR="00AD5DEE" w:rsidRDefault="00AD5DEE" w:rsidP="00337003">
      <w:pPr>
        <w:pStyle w:val="Level7"/>
        <w:spacing w:before="180"/>
      </w:pPr>
      <w:r>
        <w:t>KJV</w:t>
      </w:r>
      <w:r w:rsidR="00337003">
        <w:rPr>
          <w:rFonts w:hint="eastAsia"/>
        </w:rPr>
        <w:t xml:space="preserve"> - </w:t>
      </w:r>
      <w:r>
        <w:t xml:space="preserve">as people being ashamed steal away </w:t>
      </w:r>
    </w:p>
    <w:p w:rsidR="00AD5DEE" w:rsidRDefault="00AD5DEE" w:rsidP="00337003">
      <w:pPr>
        <w:pStyle w:val="Level7"/>
        <w:spacing w:before="180"/>
      </w:pPr>
      <w:r>
        <w:t>NIV</w:t>
      </w:r>
      <w:r w:rsidR="00337003">
        <w:rPr>
          <w:rFonts w:hint="eastAsia"/>
        </w:rPr>
        <w:t xml:space="preserve"> - </w:t>
      </w:r>
      <w:r>
        <w:t xml:space="preserve">The men </w:t>
      </w:r>
      <w:r w:rsidR="00CA33DF">
        <w:rPr>
          <w:rFonts w:hint="eastAsia"/>
        </w:rPr>
        <w:t>~</w:t>
      </w:r>
      <w:r>
        <w:t xml:space="preserve"> who are ashamed </w:t>
      </w:r>
    </w:p>
    <w:p w:rsidR="00AD5DEE" w:rsidRDefault="00AD5DEE" w:rsidP="00B16FDD">
      <w:pPr>
        <w:pStyle w:val="Level6"/>
        <w:spacing w:before="180"/>
      </w:pPr>
      <w:r>
        <w:t>21:16</w:t>
      </w:r>
    </w:p>
    <w:p w:rsidR="00AD5DEE" w:rsidRDefault="00AD5DEE" w:rsidP="00337003">
      <w:pPr>
        <w:pStyle w:val="Level7"/>
        <w:spacing w:before="180"/>
      </w:pPr>
      <w:r>
        <w:t>KJV</w:t>
      </w:r>
      <w:r w:rsidR="00337003">
        <w:rPr>
          <w:rFonts w:hint="eastAsia"/>
        </w:rPr>
        <w:t xml:space="preserve"> - </w:t>
      </w:r>
      <w:r>
        <w:t>he being girded with a new sword, thought to have slain David.</w:t>
      </w:r>
    </w:p>
    <w:p w:rsidR="00AD5DEE" w:rsidRDefault="00AD5DEE" w:rsidP="00337003">
      <w:pPr>
        <w:pStyle w:val="Level7"/>
        <w:spacing w:before="180"/>
      </w:pPr>
      <w:r>
        <w:t>NIV</w:t>
      </w:r>
      <w:r w:rsidR="00337003">
        <w:rPr>
          <w:rFonts w:hint="eastAsia"/>
        </w:rPr>
        <w:t xml:space="preserve"> - </w:t>
      </w:r>
      <w:r>
        <w:t>and who was armed with a new sword, said he would kill David.</w:t>
      </w:r>
    </w:p>
    <w:p w:rsidR="00AD5DEE" w:rsidRDefault="00AD5DEE" w:rsidP="00B16FDD">
      <w:pPr>
        <w:pStyle w:val="Level5"/>
        <w:spacing w:before="180"/>
      </w:pPr>
      <w:r>
        <w:rPr>
          <w:rFonts w:hint="eastAsia"/>
        </w:rPr>
        <w:t>대상</w:t>
      </w:r>
    </w:p>
    <w:p w:rsidR="00AD5DEE" w:rsidRDefault="00AD5DEE" w:rsidP="00B16FDD">
      <w:pPr>
        <w:pStyle w:val="Level6"/>
        <w:spacing w:before="180"/>
      </w:pPr>
      <w:r>
        <w:t>9:19</w:t>
      </w:r>
    </w:p>
    <w:p w:rsidR="00AD5DEE" w:rsidRDefault="00AD5DEE" w:rsidP="00337003">
      <w:pPr>
        <w:pStyle w:val="Level7"/>
        <w:spacing w:before="180"/>
      </w:pPr>
      <w:r>
        <w:t>KJV</w:t>
      </w:r>
      <w:r w:rsidR="00337003">
        <w:rPr>
          <w:rFonts w:hint="eastAsia"/>
        </w:rPr>
        <w:t xml:space="preserve"> - </w:t>
      </w:r>
      <w:r>
        <w:t>their fathers, being over the host of the Lord, were keepers of the entry.</w:t>
      </w:r>
    </w:p>
    <w:p w:rsidR="00AD5DEE" w:rsidRDefault="00AD5DEE" w:rsidP="00337003">
      <w:pPr>
        <w:pStyle w:val="Level7"/>
        <w:spacing w:before="180"/>
      </w:pPr>
      <w:r>
        <w:t>NIV</w:t>
      </w:r>
      <w:r w:rsidR="00337003">
        <w:rPr>
          <w:rFonts w:hint="eastAsia"/>
        </w:rPr>
        <w:t xml:space="preserve"> - </w:t>
      </w:r>
      <w:r>
        <w:t>just as their ancestors had been responsible for guarding the entrance to the dwelling of the Lord.</w:t>
      </w:r>
    </w:p>
    <w:p w:rsidR="00AD5DEE" w:rsidRDefault="00AD5DEE" w:rsidP="00B16FDD">
      <w:pPr>
        <w:pStyle w:val="Level5"/>
        <w:spacing w:before="180"/>
      </w:pPr>
      <w:r>
        <w:rPr>
          <w:rFonts w:hint="eastAsia"/>
        </w:rPr>
        <w:t>시</w:t>
      </w:r>
    </w:p>
    <w:p w:rsidR="00AD5DEE" w:rsidRDefault="00AD5DEE" w:rsidP="00B16FDD">
      <w:pPr>
        <w:pStyle w:val="Level6"/>
        <w:spacing w:before="180"/>
      </w:pPr>
      <w:r>
        <w:t>69: 4</w:t>
      </w:r>
    </w:p>
    <w:p w:rsidR="00AD5DEE" w:rsidRDefault="00AD5DEE" w:rsidP="00337003">
      <w:pPr>
        <w:pStyle w:val="Level7"/>
        <w:spacing w:before="180"/>
      </w:pPr>
      <w:r>
        <w:t>KJV</w:t>
      </w:r>
      <w:r w:rsidR="00337003">
        <w:rPr>
          <w:rFonts w:hint="eastAsia"/>
        </w:rPr>
        <w:t xml:space="preserve"> - </w:t>
      </w:r>
      <w:r>
        <w:t>they that would destroy me, being mine enemies wrongfully, are mighty:  then I restored that which I took not away.</w:t>
      </w:r>
    </w:p>
    <w:p w:rsidR="00AD5DEE" w:rsidRDefault="00AD5DEE" w:rsidP="00337003">
      <w:pPr>
        <w:pStyle w:val="Level7"/>
        <w:spacing w:before="180"/>
      </w:pPr>
      <w:r>
        <w:t>NIV</w:t>
      </w:r>
      <w:r w:rsidR="00337003">
        <w:rPr>
          <w:rFonts w:hint="eastAsia"/>
        </w:rPr>
        <w:t xml:space="preserve"> - </w:t>
      </w:r>
      <w:r>
        <w:t>many are my enemies without cause, those who seek to destroy me. I am forced to restore what I did not steal.</w:t>
      </w:r>
    </w:p>
    <w:p w:rsidR="00AD5DEE" w:rsidRDefault="00AD5DEE" w:rsidP="00B16FDD">
      <w:pPr>
        <w:pStyle w:val="Level5"/>
        <w:spacing w:before="180"/>
      </w:pPr>
      <w:r>
        <w:rPr>
          <w:rFonts w:hint="eastAsia"/>
        </w:rPr>
        <w:t>사</w:t>
      </w:r>
    </w:p>
    <w:p w:rsidR="00AD5DEE" w:rsidRDefault="00AD5DEE" w:rsidP="00B16FDD">
      <w:pPr>
        <w:pStyle w:val="Level6"/>
        <w:spacing w:before="180"/>
      </w:pPr>
      <w:r>
        <w:t>65:20</w:t>
      </w:r>
    </w:p>
    <w:p w:rsidR="00AD5DEE" w:rsidRPr="00337003" w:rsidRDefault="00AD5DEE" w:rsidP="00337003">
      <w:pPr>
        <w:pStyle w:val="Level7"/>
        <w:spacing w:before="180"/>
        <w:rPr>
          <w:sz w:val="18"/>
          <w:szCs w:val="18"/>
        </w:rPr>
      </w:pPr>
      <w:r>
        <w:t>KJV</w:t>
      </w:r>
      <w:r w:rsidR="00337003">
        <w:rPr>
          <w:rFonts w:hint="eastAsia"/>
        </w:rPr>
        <w:t xml:space="preserve"> - </w:t>
      </w:r>
      <w:r w:rsidRPr="00337003">
        <w:rPr>
          <w:sz w:val="18"/>
          <w:szCs w:val="18"/>
        </w:rPr>
        <w:t>the sinner being an hundred years old shall be accursed.</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the one who fails to reach a hundred will be considered accursed.</w:t>
      </w:r>
    </w:p>
    <w:p w:rsidR="00AD5DEE" w:rsidRPr="00AD5DEE" w:rsidRDefault="00AD5DEE" w:rsidP="00B16FDD">
      <w:pPr>
        <w:pStyle w:val="Level5"/>
        <w:spacing w:before="180"/>
        <w:rPr>
          <w:sz w:val="18"/>
          <w:szCs w:val="18"/>
        </w:rPr>
      </w:pPr>
      <w:r w:rsidRPr="00AD5DEE">
        <w:rPr>
          <w:rFonts w:hint="eastAsia"/>
          <w:sz w:val="18"/>
          <w:szCs w:val="18"/>
        </w:rPr>
        <w:t>마</w:t>
      </w:r>
      <w:r w:rsidRPr="00AD5DEE">
        <w:rPr>
          <w:sz w:val="18"/>
          <w:szCs w:val="18"/>
        </w:rPr>
        <w:t xml:space="preserve"> </w:t>
      </w:r>
    </w:p>
    <w:p w:rsidR="00AD5DEE" w:rsidRPr="00AD5DEE" w:rsidRDefault="00AD5DEE" w:rsidP="00B16FDD">
      <w:pPr>
        <w:pStyle w:val="Level6"/>
        <w:spacing w:before="180"/>
        <w:rPr>
          <w:sz w:val="18"/>
          <w:szCs w:val="18"/>
        </w:rPr>
      </w:pPr>
      <w:r w:rsidRPr="00AD5DEE">
        <w:rPr>
          <w:sz w:val="18"/>
          <w:szCs w:val="18"/>
        </w:rPr>
        <w:t>1:19</w:t>
      </w:r>
    </w:p>
    <w:p w:rsidR="00CA33DF" w:rsidRPr="00337003" w:rsidRDefault="00AD5DEE" w:rsidP="00337003">
      <w:pPr>
        <w:pStyle w:val="Level7"/>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 xml:space="preserve">Then Joseph her husband, being a just man, </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 xml:space="preserve">Because Joseph her husband was faithful to the law, </w:t>
      </w:r>
    </w:p>
    <w:p w:rsidR="00AD5DEE" w:rsidRPr="00AD5DEE" w:rsidRDefault="00AD5DEE" w:rsidP="00B16FDD">
      <w:pPr>
        <w:pStyle w:val="Level6"/>
        <w:spacing w:before="180"/>
        <w:rPr>
          <w:sz w:val="18"/>
          <w:szCs w:val="18"/>
        </w:rPr>
      </w:pPr>
      <w:r w:rsidRPr="00CA33DF">
        <w:rPr>
          <w:sz w:val="18"/>
          <w:szCs w:val="18"/>
        </w:rPr>
        <w:t>1:24</w:t>
      </w:r>
    </w:p>
    <w:p w:rsidR="00AD5DEE" w:rsidRPr="00337003" w:rsidRDefault="00AD5DEE" w:rsidP="00337003">
      <w:pPr>
        <w:pStyle w:val="Level7"/>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 xml:space="preserve">Then Joseph being raised from sleep did as the angel of the Lord had bidden him, </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 xml:space="preserve">When Joseph woke up, he did what the angel of the Lord had commanded him </w:t>
      </w:r>
    </w:p>
    <w:p w:rsidR="00AD5DEE" w:rsidRPr="00AD5DEE" w:rsidRDefault="00AD5DEE" w:rsidP="00B16FDD">
      <w:pPr>
        <w:pStyle w:val="Level6"/>
        <w:spacing w:before="180"/>
        <w:rPr>
          <w:sz w:val="18"/>
          <w:szCs w:val="18"/>
        </w:rPr>
      </w:pPr>
      <w:r w:rsidRPr="00AD5DEE">
        <w:rPr>
          <w:sz w:val="18"/>
          <w:szCs w:val="18"/>
        </w:rPr>
        <w:t>4:18</w:t>
      </w:r>
    </w:p>
    <w:p w:rsidR="00AD5DEE" w:rsidRPr="00337003" w:rsidRDefault="00AD5DEE" w:rsidP="00337003">
      <w:pPr>
        <w:pStyle w:val="Level7"/>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Simon called Peter</w:t>
      </w:r>
      <w:proofErr w:type="gramStart"/>
      <w:r w:rsidRPr="00337003">
        <w:rPr>
          <w:sz w:val="18"/>
          <w:szCs w:val="18"/>
        </w:rPr>
        <w:t>,  and</w:t>
      </w:r>
      <w:proofErr w:type="gramEnd"/>
      <w:r w:rsidRPr="00337003">
        <w:rPr>
          <w:sz w:val="18"/>
          <w:szCs w:val="18"/>
        </w:rPr>
        <w:t xml:space="preserve"> Andrew his brother, casting a net into the sea: for they were fishers.</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Simon called Peter and his brother Andrew.  They were casting a net into the lake, for they were fishermen.</w:t>
      </w:r>
    </w:p>
    <w:p w:rsidR="00AD5DEE" w:rsidRPr="00AD5DEE" w:rsidRDefault="00AD5DEE" w:rsidP="00B16FDD">
      <w:pPr>
        <w:pStyle w:val="Level5"/>
        <w:spacing w:before="180"/>
        <w:rPr>
          <w:sz w:val="18"/>
          <w:szCs w:val="18"/>
        </w:rPr>
      </w:pPr>
      <w:r w:rsidRPr="00AD5DEE">
        <w:rPr>
          <w:rFonts w:hint="eastAsia"/>
          <w:sz w:val="18"/>
          <w:szCs w:val="18"/>
        </w:rPr>
        <w:t>마가</w:t>
      </w:r>
    </w:p>
    <w:p w:rsidR="00AD5DEE" w:rsidRPr="00AD5DEE" w:rsidRDefault="00AD5DEE" w:rsidP="00B16FDD">
      <w:pPr>
        <w:pStyle w:val="Level6"/>
        <w:spacing w:before="180"/>
        <w:rPr>
          <w:sz w:val="18"/>
          <w:szCs w:val="18"/>
        </w:rPr>
      </w:pPr>
      <w:r w:rsidRPr="00AD5DEE">
        <w:rPr>
          <w:sz w:val="18"/>
          <w:szCs w:val="18"/>
        </w:rPr>
        <w:t>9:33</w:t>
      </w:r>
    </w:p>
    <w:p w:rsidR="00AD5DEE" w:rsidRPr="00337003" w:rsidRDefault="00AD5DEE" w:rsidP="00337003">
      <w:pPr>
        <w:pStyle w:val="Level7"/>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 xml:space="preserve">being in the house he asked them, </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 xml:space="preserve">When he was in the house, he asked them, </w:t>
      </w:r>
    </w:p>
    <w:p w:rsidR="00AD5DEE" w:rsidRPr="00AD5DEE" w:rsidRDefault="00AD5DEE" w:rsidP="00B16FDD">
      <w:pPr>
        <w:pStyle w:val="Level6"/>
        <w:spacing w:before="180"/>
        <w:rPr>
          <w:sz w:val="18"/>
          <w:szCs w:val="18"/>
        </w:rPr>
      </w:pPr>
      <w:r w:rsidRPr="00AD5DEE">
        <w:rPr>
          <w:sz w:val="18"/>
          <w:szCs w:val="18"/>
        </w:rPr>
        <w:t>14:3</w:t>
      </w:r>
    </w:p>
    <w:p w:rsidR="00CA33DF" w:rsidRPr="00337003" w:rsidRDefault="00AD5DEE" w:rsidP="00337003">
      <w:pPr>
        <w:pStyle w:val="Level7"/>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 xml:space="preserve">And being in Bethany in the house of Simon the leper, </w:t>
      </w:r>
    </w:p>
    <w:p w:rsidR="00AD5DEE" w:rsidRPr="00337003" w:rsidRDefault="00AD5DEE" w:rsidP="00337003">
      <w:pPr>
        <w:pStyle w:val="Level7"/>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 xml:space="preserve">While he was in Bethany, </w:t>
      </w:r>
    </w:p>
    <w:p w:rsidR="00AD5DEE" w:rsidRPr="00AD5DEE" w:rsidRDefault="00AD5DEE" w:rsidP="00B16FDD">
      <w:pPr>
        <w:pStyle w:val="Level4"/>
        <w:spacing w:before="180"/>
      </w:pPr>
      <w:r w:rsidRPr="00AD5DEE">
        <w:t xml:space="preserve">to </w:t>
      </w:r>
      <w:r w:rsidRPr="00AD5DEE">
        <w:rPr>
          <w:rFonts w:hint="eastAsia"/>
        </w:rPr>
        <w:t>부정사</w:t>
      </w:r>
    </w:p>
    <w:p w:rsidR="004B2897" w:rsidRDefault="004B2897" w:rsidP="00B16FDD">
      <w:pPr>
        <w:pStyle w:val="Level5"/>
        <w:spacing w:before="180"/>
        <w:rPr>
          <w:sz w:val="18"/>
          <w:szCs w:val="18"/>
        </w:rPr>
      </w:pPr>
      <w:r w:rsidRPr="004B2897">
        <w:rPr>
          <w:rFonts w:hint="eastAsia"/>
          <w:sz w:val="18"/>
          <w:szCs w:val="18"/>
        </w:rPr>
        <w:t>행</w:t>
      </w:r>
      <w:r w:rsidRPr="004B2897">
        <w:rPr>
          <w:rFonts w:hint="eastAsia"/>
          <w:sz w:val="18"/>
          <w:szCs w:val="18"/>
        </w:rPr>
        <w:t xml:space="preserve"> 17:26</w:t>
      </w:r>
    </w:p>
    <w:p w:rsidR="004B2897" w:rsidRPr="00337003" w:rsidRDefault="004B2897" w:rsidP="00337003">
      <w:pPr>
        <w:pStyle w:val="Level6"/>
        <w:numPr>
          <w:ilvl w:val="0"/>
          <w:numId w:val="0"/>
        </w:numPr>
        <w:spacing w:before="180"/>
        <w:ind w:leftChars="1195" w:left="2390"/>
        <w:rPr>
          <w:color w:val="808080"/>
          <w:sz w:val="18"/>
          <w:szCs w:val="18"/>
        </w:rPr>
      </w:pPr>
      <w:r w:rsidRPr="00337003">
        <w:rPr>
          <w:rFonts w:hint="eastAsia"/>
          <w:sz w:val="18"/>
          <w:szCs w:val="18"/>
        </w:rPr>
        <w:t>KJV</w:t>
      </w:r>
      <w:r w:rsidR="00337003" w:rsidRPr="00337003">
        <w:rPr>
          <w:rFonts w:hint="eastAsia"/>
          <w:sz w:val="18"/>
          <w:szCs w:val="18"/>
        </w:rPr>
        <w:t xml:space="preserve"> - </w:t>
      </w:r>
      <w:r w:rsidRPr="00337003">
        <w:rPr>
          <w:color w:val="808080"/>
          <w:sz w:val="18"/>
          <w:szCs w:val="18"/>
        </w:rPr>
        <w:t xml:space="preserve">And hath made of one blood all nations of men for to dwell on all the face of the earth, </w:t>
      </w:r>
    </w:p>
    <w:p w:rsidR="004B2897" w:rsidRPr="00337003" w:rsidRDefault="004B2897" w:rsidP="00337003">
      <w:pPr>
        <w:pStyle w:val="Level6"/>
        <w:numPr>
          <w:ilvl w:val="0"/>
          <w:numId w:val="0"/>
        </w:numPr>
        <w:spacing w:before="180"/>
        <w:ind w:leftChars="1195" w:left="2390"/>
        <w:rPr>
          <w:sz w:val="18"/>
          <w:szCs w:val="18"/>
        </w:rPr>
      </w:pPr>
      <w:r w:rsidRPr="00337003">
        <w:rPr>
          <w:rFonts w:hint="eastAsia"/>
          <w:sz w:val="18"/>
          <w:szCs w:val="18"/>
        </w:rPr>
        <w:t>NIV</w:t>
      </w:r>
      <w:r w:rsidR="00337003" w:rsidRPr="00337003">
        <w:rPr>
          <w:rFonts w:hint="eastAsia"/>
          <w:sz w:val="18"/>
          <w:szCs w:val="18"/>
        </w:rPr>
        <w:t xml:space="preserve"> - </w:t>
      </w:r>
      <w:r w:rsidRPr="00337003">
        <w:rPr>
          <w:color w:val="808080"/>
          <w:sz w:val="18"/>
          <w:szCs w:val="18"/>
        </w:rPr>
        <w:t xml:space="preserve">From one man he made all the </w:t>
      </w:r>
      <w:proofErr w:type="gramStart"/>
      <w:r w:rsidRPr="00337003">
        <w:rPr>
          <w:color w:val="808080"/>
          <w:sz w:val="18"/>
          <w:szCs w:val="18"/>
        </w:rPr>
        <w:t>nations, that</w:t>
      </w:r>
      <w:proofErr w:type="gramEnd"/>
      <w:r w:rsidRPr="00337003">
        <w:rPr>
          <w:color w:val="808080"/>
          <w:sz w:val="18"/>
          <w:szCs w:val="18"/>
        </w:rPr>
        <w:t xml:space="preserve"> they should inhabit the whole earth; </w:t>
      </w:r>
    </w:p>
    <w:p w:rsidR="00AD5DEE" w:rsidRPr="00AD5DEE" w:rsidRDefault="00AD5DEE" w:rsidP="00B16FDD">
      <w:pPr>
        <w:pStyle w:val="Level5"/>
        <w:spacing w:before="180"/>
        <w:rPr>
          <w:sz w:val="18"/>
          <w:szCs w:val="18"/>
        </w:rPr>
      </w:pPr>
      <w:r w:rsidRPr="00AD5DEE">
        <w:rPr>
          <w:rFonts w:hint="eastAsia"/>
          <w:sz w:val="18"/>
          <w:szCs w:val="18"/>
        </w:rPr>
        <w:t>계</w:t>
      </w:r>
      <w:r w:rsidRPr="00AD5DEE">
        <w:rPr>
          <w:sz w:val="18"/>
          <w:szCs w:val="18"/>
        </w:rPr>
        <w:t xml:space="preserve"> 12: 4</w:t>
      </w:r>
    </w:p>
    <w:p w:rsidR="00AD5DEE" w:rsidRPr="00337003" w:rsidRDefault="00AD5DEE" w:rsidP="00337003">
      <w:pPr>
        <w:pStyle w:val="Level6"/>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and the dragon stood before the woman which was ready to be delivered, for to devour her child as soon as it was born.</w:t>
      </w:r>
    </w:p>
    <w:p w:rsidR="00AD5DEE" w:rsidRPr="00337003" w:rsidRDefault="00AD5DEE" w:rsidP="00337003">
      <w:pPr>
        <w:pStyle w:val="Level6"/>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The dragon stood in front of the woman who was about to give birth, so that it might devour her child the moment he was born.</w:t>
      </w:r>
    </w:p>
    <w:p w:rsidR="00B32756" w:rsidRPr="00AD5DEE" w:rsidRDefault="00B32756" w:rsidP="00B16FDD">
      <w:pPr>
        <w:pStyle w:val="Level5"/>
        <w:spacing w:before="180"/>
        <w:rPr>
          <w:sz w:val="18"/>
          <w:szCs w:val="18"/>
        </w:rPr>
      </w:pPr>
      <w:r>
        <w:rPr>
          <w:rFonts w:hint="eastAsia"/>
          <w:sz w:val="18"/>
          <w:szCs w:val="18"/>
        </w:rPr>
        <w:t>엡</w:t>
      </w:r>
      <w:r>
        <w:rPr>
          <w:rFonts w:hint="eastAsia"/>
          <w:sz w:val="18"/>
          <w:szCs w:val="18"/>
        </w:rPr>
        <w:t xml:space="preserve"> 2:15</w:t>
      </w:r>
    </w:p>
    <w:p w:rsidR="00B32756" w:rsidRPr="00337003" w:rsidRDefault="00B32756" w:rsidP="00337003">
      <w:pPr>
        <w:pStyle w:val="Level6"/>
        <w:spacing w:before="180"/>
        <w:rPr>
          <w:sz w:val="18"/>
          <w:szCs w:val="18"/>
        </w:rPr>
      </w:pPr>
      <w:r w:rsidRPr="00337003">
        <w:rPr>
          <w:sz w:val="18"/>
          <w:szCs w:val="18"/>
        </w:rPr>
        <w:t>KJV</w:t>
      </w:r>
      <w:r w:rsidR="00337003" w:rsidRPr="00337003">
        <w:rPr>
          <w:rFonts w:hint="eastAsia"/>
          <w:sz w:val="18"/>
          <w:szCs w:val="18"/>
        </w:rPr>
        <w:t xml:space="preserve"> - </w:t>
      </w:r>
      <w:r w:rsidRPr="00337003">
        <w:rPr>
          <w:sz w:val="18"/>
          <w:szCs w:val="18"/>
        </w:rPr>
        <w:t>Having abolished in his flesh the enmity, even the law of commandments contained in ordinances; for to make in himself of twain one new man, so making peace;</w:t>
      </w:r>
    </w:p>
    <w:p w:rsidR="00B32756" w:rsidRPr="00337003" w:rsidRDefault="00B32756" w:rsidP="00337003">
      <w:pPr>
        <w:pStyle w:val="Level6"/>
        <w:spacing w:before="180"/>
        <w:rPr>
          <w:sz w:val="18"/>
          <w:szCs w:val="18"/>
        </w:rPr>
      </w:pPr>
      <w:r w:rsidRPr="00337003">
        <w:rPr>
          <w:sz w:val="18"/>
          <w:szCs w:val="18"/>
        </w:rPr>
        <w:t>NIV</w:t>
      </w:r>
      <w:r w:rsidR="00337003" w:rsidRPr="00337003">
        <w:rPr>
          <w:rFonts w:hint="eastAsia"/>
          <w:sz w:val="18"/>
          <w:szCs w:val="18"/>
        </w:rPr>
        <w:t xml:space="preserve"> - </w:t>
      </w:r>
      <w:r w:rsidRPr="00337003">
        <w:rPr>
          <w:sz w:val="18"/>
          <w:szCs w:val="18"/>
        </w:rPr>
        <w:t>by setting aside in his flesh the law with its commands and regulations. His purpose was to create in himself one new humanity out of the two, thus making peace,</w:t>
      </w:r>
    </w:p>
    <w:p w:rsidR="00AD5DEE" w:rsidRPr="00AD5DEE" w:rsidRDefault="00AD5DEE" w:rsidP="00B16FDD">
      <w:pPr>
        <w:pStyle w:val="Level3"/>
        <w:spacing w:before="180"/>
        <w:rPr>
          <w:sz w:val="18"/>
          <w:szCs w:val="18"/>
        </w:rPr>
      </w:pPr>
      <w:r w:rsidRPr="00AD5DEE">
        <w:rPr>
          <w:rFonts w:hint="eastAsia"/>
          <w:sz w:val="18"/>
          <w:szCs w:val="18"/>
        </w:rPr>
        <w:t>주어에서</w:t>
      </w:r>
      <w:r w:rsidRPr="00AD5DEE">
        <w:rPr>
          <w:sz w:val="18"/>
          <w:szCs w:val="18"/>
        </w:rPr>
        <w:t xml:space="preserve"> </w:t>
      </w:r>
      <w:r w:rsidRPr="00AD5DEE">
        <w:rPr>
          <w:rFonts w:hint="eastAsia"/>
          <w:sz w:val="18"/>
          <w:szCs w:val="18"/>
        </w:rPr>
        <w:t>관계사</w:t>
      </w:r>
      <w:r w:rsidR="007D4CE9">
        <w:rPr>
          <w:rFonts w:hint="eastAsia"/>
          <w:sz w:val="18"/>
          <w:szCs w:val="18"/>
        </w:rPr>
        <w:t xml:space="preserve"> </w:t>
      </w:r>
      <w:r w:rsidR="007D4CE9">
        <w:rPr>
          <w:rFonts w:hint="eastAsia"/>
          <w:sz w:val="18"/>
          <w:szCs w:val="18"/>
        </w:rPr>
        <w:t>용법을</w:t>
      </w:r>
      <w:r w:rsidR="007D4CE9">
        <w:rPr>
          <w:rFonts w:hint="eastAsia"/>
          <w:sz w:val="18"/>
          <w:szCs w:val="18"/>
        </w:rPr>
        <w:t xml:space="preserve"> </w:t>
      </w:r>
      <w:r w:rsidR="007D4CE9">
        <w:rPr>
          <w:rFonts w:hint="eastAsia"/>
          <w:sz w:val="18"/>
          <w:szCs w:val="18"/>
        </w:rPr>
        <w:t>사용하고</w:t>
      </w:r>
      <w:r w:rsidR="007D4CE9">
        <w:rPr>
          <w:rFonts w:hint="eastAsia"/>
          <w:sz w:val="18"/>
          <w:szCs w:val="18"/>
        </w:rPr>
        <w:t xml:space="preserve"> </w:t>
      </w:r>
      <w:r w:rsidRPr="00AD5DEE">
        <w:rPr>
          <w:rFonts w:hint="eastAsia"/>
          <w:sz w:val="18"/>
          <w:szCs w:val="18"/>
        </w:rPr>
        <w:t>난</w:t>
      </w:r>
      <w:r w:rsidRPr="00AD5DEE">
        <w:rPr>
          <w:sz w:val="18"/>
          <w:szCs w:val="18"/>
        </w:rPr>
        <w:t xml:space="preserve"> </w:t>
      </w:r>
      <w:r w:rsidRPr="00AD5DEE">
        <w:rPr>
          <w:rFonts w:hint="eastAsia"/>
          <w:sz w:val="18"/>
          <w:szCs w:val="18"/>
        </w:rPr>
        <w:t>뒤에</w:t>
      </w:r>
      <w:r w:rsidRPr="00AD5DEE">
        <w:rPr>
          <w:sz w:val="18"/>
          <w:szCs w:val="18"/>
        </w:rPr>
        <w:t xml:space="preserve">, </w:t>
      </w:r>
      <w:r w:rsidRPr="00AD5DEE">
        <w:rPr>
          <w:rFonts w:hint="eastAsia"/>
          <w:sz w:val="18"/>
          <w:szCs w:val="18"/>
        </w:rPr>
        <w:t>주어를</w:t>
      </w:r>
      <w:r w:rsidRPr="00AD5DEE">
        <w:rPr>
          <w:sz w:val="18"/>
          <w:szCs w:val="18"/>
        </w:rPr>
        <w:t xml:space="preserve"> </w:t>
      </w:r>
      <w:r w:rsidRPr="00AD5DEE">
        <w:rPr>
          <w:rFonts w:hint="eastAsia"/>
          <w:sz w:val="18"/>
          <w:szCs w:val="18"/>
        </w:rPr>
        <w:t>한번</w:t>
      </w:r>
      <w:r w:rsidRPr="00AD5DEE">
        <w:rPr>
          <w:sz w:val="18"/>
          <w:szCs w:val="18"/>
        </w:rPr>
        <w:t xml:space="preserve"> </w:t>
      </w:r>
      <w:r w:rsidRPr="00AD5DEE">
        <w:rPr>
          <w:rFonts w:hint="eastAsia"/>
          <w:sz w:val="18"/>
          <w:szCs w:val="18"/>
        </w:rPr>
        <w:t>더</w:t>
      </w:r>
      <w:r w:rsidRPr="00AD5DEE">
        <w:rPr>
          <w:sz w:val="18"/>
          <w:szCs w:val="18"/>
        </w:rPr>
        <w:t xml:space="preserve"> </w:t>
      </w:r>
      <w:r w:rsidRPr="00AD5DEE">
        <w:rPr>
          <w:rFonts w:hint="eastAsia"/>
          <w:sz w:val="18"/>
          <w:szCs w:val="18"/>
        </w:rPr>
        <w:t>써주는</w:t>
      </w:r>
      <w:r w:rsidRPr="00AD5DEE">
        <w:rPr>
          <w:sz w:val="18"/>
          <w:szCs w:val="18"/>
        </w:rPr>
        <w:t xml:space="preserve"> </w:t>
      </w:r>
      <w:r w:rsidR="00A17D47">
        <w:rPr>
          <w:rFonts w:hint="eastAsia"/>
          <w:sz w:val="18"/>
          <w:szCs w:val="18"/>
        </w:rPr>
        <w:t>배려</w:t>
      </w:r>
    </w:p>
    <w:p w:rsidR="00AD5DEE" w:rsidRPr="00AD5DEE" w:rsidRDefault="00AD5DEE" w:rsidP="00B16FDD">
      <w:pPr>
        <w:pStyle w:val="Level4"/>
        <w:spacing w:before="180"/>
      </w:pPr>
      <w:r w:rsidRPr="00AD5DEE">
        <w:rPr>
          <w:rFonts w:hint="eastAsia"/>
        </w:rPr>
        <w:t>창</w:t>
      </w:r>
      <w:r w:rsidRPr="00AD5DEE">
        <w:t xml:space="preserve"> 17:14 </w:t>
      </w:r>
    </w:p>
    <w:p w:rsidR="00AD5DEE" w:rsidRPr="00AD5DEE" w:rsidRDefault="00AD5DEE" w:rsidP="00B16FDD">
      <w:pPr>
        <w:pStyle w:val="Level5"/>
        <w:spacing w:before="180"/>
        <w:rPr>
          <w:sz w:val="18"/>
          <w:szCs w:val="18"/>
        </w:rPr>
      </w:pPr>
      <w:r w:rsidRPr="00AD5DEE">
        <w:rPr>
          <w:sz w:val="18"/>
          <w:szCs w:val="18"/>
        </w:rPr>
        <w:t>KJV</w:t>
      </w:r>
    </w:p>
    <w:p w:rsidR="00C941A5" w:rsidRPr="00C941A5" w:rsidRDefault="00C941A5" w:rsidP="00B16FDD">
      <w:pPr>
        <w:pStyle w:val="Level5"/>
        <w:numPr>
          <w:ilvl w:val="0"/>
          <w:numId w:val="0"/>
        </w:numPr>
        <w:spacing w:before="180"/>
        <w:ind w:leftChars="1087" w:left="2174"/>
        <w:rPr>
          <w:color w:val="666699"/>
        </w:rPr>
      </w:pPr>
      <w:r w:rsidRPr="00C941A5">
        <w:rPr>
          <w:color w:val="666699"/>
          <w:sz w:val="18"/>
          <w:szCs w:val="18"/>
        </w:rPr>
        <w:t xml:space="preserve">And the uncircumcised man child whose flesh of his foreskin is not circumcised, </w:t>
      </w:r>
      <w:r w:rsidRPr="00B65D2D">
        <w:rPr>
          <w:color w:val="666699"/>
          <w:sz w:val="18"/>
          <w:szCs w:val="18"/>
          <w:highlight w:val="yellow"/>
        </w:rPr>
        <w:t>that soul</w:t>
      </w:r>
      <w:r w:rsidRPr="00C941A5">
        <w:rPr>
          <w:color w:val="666699"/>
          <w:sz w:val="18"/>
          <w:szCs w:val="18"/>
        </w:rPr>
        <w:t xml:space="preserve"> shall be cut off from his people; he hath broken my covenant.</w:t>
      </w:r>
    </w:p>
    <w:p w:rsidR="00AD5DEE" w:rsidRPr="00AD5DEE" w:rsidRDefault="00AD5DEE" w:rsidP="00B16FDD">
      <w:pPr>
        <w:pStyle w:val="Level5"/>
        <w:spacing w:before="180"/>
        <w:rPr>
          <w:sz w:val="18"/>
          <w:szCs w:val="18"/>
        </w:rPr>
      </w:pPr>
      <w:r w:rsidRPr="00AD5DEE">
        <w:rPr>
          <w:sz w:val="18"/>
          <w:szCs w:val="18"/>
        </w:rPr>
        <w:t>NIV</w:t>
      </w:r>
    </w:p>
    <w:p w:rsidR="00AD5DEE" w:rsidRPr="00AD5DEE" w:rsidRDefault="00C941A5" w:rsidP="00B16FDD">
      <w:pPr>
        <w:pStyle w:val="Level6"/>
        <w:numPr>
          <w:ilvl w:val="0"/>
          <w:numId w:val="0"/>
        </w:numPr>
        <w:spacing w:before="180"/>
        <w:ind w:left="2211"/>
        <w:rPr>
          <w:sz w:val="18"/>
          <w:szCs w:val="18"/>
        </w:rPr>
      </w:pPr>
      <w:r>
        <w:rPr>
          <w:rStyle w:val="text"/>
        </w:rPr>
        <w:t>Any uncircumcised male, who has not been circumcised in the flesh, will be cut off from his people; he has broken my covenant.”</w:t>
      </w:r>
    </w:p>
    <w:p w:rsidR="00AD5DEE" w:rsidRPr="00AD5DEE" w:rsidRDefault="00AD5DEE" w:rsidP="00B16FDD">
      <w:pPr>
        <w:pStyle w:val="Level4"/>
        <w:spacing w:before="180"/>
      </w:pPr>
      <w:r w:rsidRPr="00AD5DEE">
        <w:rPr>
          <w:rFonts w:hint="eastAsia"/>
        </w:rPr>
        <w:t>욥</w:t>
      </w:r>
      <w:r w:rsidRPr="00AD5DEE">
        <w:t xml:space="preserve"> 28:28</w:t>
      </w:r>
    </w:p>
    <w:p w:rsidR="00AD5DEE" w:rsidRPr="00CA33DF" w:rsidRDefault="00AD5DEE" w:rsidP="00CA33DF">
      <w:pPr>
        <w:pStyle w:val="Level6"/>
        <w:numPr>
          <w:ilvl w:val="0"/>
          <w:numId w:val="0"/>
        </w:numPr>
        <w:spacing w:before="180"/>
        <w:ind w:left="2211"/>
        <w:rPr>
          <w:rStyle w:val="text"/>
        </w:rPr>
      </w:pPr>
      <w:r w:rsidRPr="00CA33DF">
        <w:rPr>
          <w:rStyle w:val="text"/>
        </w:rPr>
        <w:t xml:space="preserve">And unto man he said, Behold, the fear of the Lord, </w:t>
      </w:r>
      <w:r w:rsidRPr="00B65D2D">
        <w:rPr>
          <w:rStyle w:val="text"/>
          <w:highlight w:val="yellow"/>
        </w:rPr>
        <w:t>that</w:t>
      </w:r>
      <w:r w:rsidRPr="00CA33DF">
        <w:rPr>
          <w:rStyle w:val="text"/>
        </w:rPr>
        <w:t xml:space="preserve"> is wisdom; and to depart from evil is understanding.</w:t>
      </w:r>
    </w:p>
    <w:p w:rsidR="00AD5DEE" w:rsidRPr="00AD5DEE" w:rsidRDefault="00AD5DEE" w:rsidP="00B16FDD">
      <w:pPr>
        <w:pStyle w:val="Level4"/>
        <w:spacing w:before="180"/>
      </w:pPr>
      <w:r w:rsidRPr="00AD5DEE">
        <w:rPr>
          <w:rFonts w:hint="eastAsia"/>
        </w:rPr>
        <w:t>창</w:t>
      </w:r>
      <w:r w:rsidRPr="00AD5DEE">
        <w:t xml:space="preserve"> 3:12</w:t>
      </w:r>
    </w:p>
    <w:p w:rsidR="00AD5DEE" w:rsidRPr="00CA33DF" w:rsidRDefault="00AD5DEE" w:rsidP="00CA33DF">
      <w:pPr>
        <w:pStyle w:val="Level6"/>
        <w:numPr>
          <w:ilvl w:val="0"/>
          <w:numId w:val="0"/>
        </w:numPr>
        <w:spacing w:before="180"/>
        <w:ind w:left="2211"/>
        <w:rPr>
          <w:rStyle w:val="text"/>
        </w:rPr>
      </w:pPr>
      <w:r w:rsidRPr="00CA33DF">
        <w:rPr>
          <w:rStyle w:val="text"/>
        </w:rPr>
        <w:t xml:space="preserve">And the man said, </w:t>
      </w:r>
      <w:proofErr w:type="gramStart"/>
      <w:r w:rsidRPr="00CA33DF">
        <w:rPr>
          <w:rStyle w:val="text"/>
        </w:rPr>
        <w:t>The</w:t>
      </w:r>
      <w:proofErr w:type="gramEnd"/>
      <w:r w:rsidRPr="00CA33DF">
        <w:rPr>
          <w:rStyle w:val="text"/>
        </w:rPr>
        <w:t xml:space="preserve"> woman whom thou gavest to be with me, </w:t>
      </w:r>
      <w:r w:rsidRPr="00B65D2D">
        <w:rPr>
          <w:rStyle w:val="text"/>
          <w:highlight w:val="yellow"/>
        </w:rPr>
        <w:t>she</w:t>
      </w:r>
      <w:r w:rsidRPr="00CA33DF">
        <w:rPr>
          <w:rStyle w:val="text"/>
        </w:rPr>
        <w:t xml:space="preserve"> gave me of the tree, and I did eat.</w:t>
      </w:r>
    </w:p>
    <w:p w:rsidR="00AD5DEE" w:rsidRPr="00AD5DEE" w:rsidRDefault="00AD5DEE" w:rsidP="00B16FDD">
      <w:pPr>
        <w:pStyle w:val="Level3"/>
        <w:spacing w:before="180"/>
        <w:rPr>
          <w:sz w:val="18"/>
          <w:szCs w:val="18"/>
        </w:rPr>
      </w:pPr>
      <w:r w:rsidRPr="00AD5DEE">
        <w:rPr>
          <w:rFonts w:hint="eastAsia"/>
          <w:sz w:val="18"/>
          <w:szCs w:val="18"/>
        </w:rPr>
        <w:t>정확한</w:t>
      </w:r>
      <w:r w:rsidRPr="00AD5DEE">
        <w:rPr>
          <w:sz w:val="18"/>
          <w:szCs w:val="18"/>
        </w:rPr>
        <w:t xml:space="preserve"> </w:t>
      </w:r>
      <w:r w:rsidRPr="00AD5DEE">
        <w:rPr>
          <w:rFonts w:hint="eastAsia"/>
          <w:sz w:val="18"/>
          <w:szCs w:val="18"/>
        </w:rPr>
        <w:t>부정형</w:t>
      </w:r>
    </w:p>
    <w:p w:rsidR="00AD5DEE" w:rsidRPr="00AD5DEE" w:rsidRDefault="00AD5DEE" w:rsidP="00B16FDD">
      <w:pPr>
        <w:pStyle w:val="Level4"/>
        <w:spacing w:before="180"/>
      </w:pPr>
      <w:r w:rsidRPr="00AD5DEE">
        <w:rPr>
          <w:rFonts w:hint="eastAsia"/>
        </w:rPr>
        <w:t>현대</w:t>
      </w:r>
      <w:r w:rsidRPr="00AD5DEE">
        <w:t xml:space="preserve"> </w:t>
      </w:r>
      <w:r w:rsidRPr="00AD5DEE">
        <w:rPr>
          <w:rFonts w:hint="eastAsia"/>
        </w:rPr>
        <w:t>영어</w:t>
      </w:r>
    </w:p>
    <w:p w:rsidR="00AD5DEE" w:rsidRPr="00CA33DF" w:rsidRDefault="00AD5DEE" w:rsidP="00CA33DF">
      <w:pPr>
        <w:pStyle w:val="Level5"/>
        <w:spacing w:before="180"/>
        <w:rPr>
          <w:sz w:val="18"/>
          <w:szCs w:val="18"/>
        </w:rPr>
      </w:pPr>
      <w:r w:rsidRPr="00CA33DF">
        <w:rPr>
          <w:sz w:val="18"/>
          <w:szCs w:val="18"/>
        </w:rPr>
        <w:t xml:space="preserve">be not </w:t>
      </w:r>
      <w:r w:rsidR="00CA33DF" w:rsidRPr="00CA33DF">
        <w:rPr>
          <w:rFonts w:hint="eastAsia"/>
          <w:sz w:val="18"/>
          <w:szCs w:val="18"/>
        </w:rPr>
        <w:t xml:space="preserve">/ </w:t>
      </w:r>
      <w:r w:rsidRPr="00CA33DF">
        <w:rPr>
          <w:sz w:val="18"/>
          <w:szCs w:val="18"/>
        </w:rPr>
        <w:t xml:space="preserve">will not </w:t>
      </w:r>
      <w:r w:rsidR="00CA33DF" w:rsidRPr="00CA33DF">
        <w:rPr>
          <w:sz w:val="18"/>
          <w:szCs w:val="18"/>
        </w:rPr>
        <w:t xml:space="preserve">/ </w:t>
      </w:r>
      <w:r w:rsidRPr="00CA33DF">
        <w:rPr>
          <w:sz w:val="18"/>
          <w:szCs w:val="18"/>
        </w:rPr>
        <w:t xml:space="preserve">have not </w:t>
      </w:r>
      <w:r w:rsidR="00CA33DF" w:rsidRPr="00CA33DF">
        <w:rPr>
          <w:rFonts w:hint="eastAsia"/>
          <w:sz w:val="18"/>
          <w:szCs w:val="18"/>
        </w:rPr>
        <w:t xml:space="preserve">/ </w:t>
      </w:r>
      <w:r w:rsidRPr="00CA33DF">
        <w:rPr>
          <w:sz w:val="18"/>
          <w:szCs w:val="18"/>
        </w:rPr>
        <w:t>do not like</w:t>
      </w:r>
    </w:p>
    <w:p w:rsidR="00AD5DEE" w:rsidRPr="00AD5DEE" w:rsidRDefault="00AD5DEE" w:rsidP="00B16FDD">
      <w:pPr>
        <w:pStyle w:val="Level4"/>
        <w:spacing w:before="180"/>
      </w:pPr>
      <w:r w:rsidRPr="00AD5DEE">
        <w:t xml:space="preserve">KJV </w:t>
      </w:r>
      <w:r w:rsidRPr="00AD5DEE">
        <w:rPr>
          <w:rFonts w:hint="eastAsia"/>
        </w:rPr>
        <w:t>영어</w:t>
      </w:r>
    </w:p>
    <w:p w:rsidR="00AD5DEE" w:rsidRPr="00CA33DF" w:rsidRDefault="00AD5DEE" w:rsidP="00CA33DF">
      <w:pPr>
        <w:pStyle w:val="Level5"/>
        <w:spacing w:before="180"/>
        <w:rPr>
          <w:sz w:val="18"/>
          <w:szCs w:val="18"/>
        </w:rPr>
      </w:pPr>
      <w:r w:rsidRPr="00CA33DF">
        <w:rPr>
          <w:sz w:val="18"/>
          <w:szCs w:val="18"/>
        </w:rPr>
        <w:t xml:space="preserve">be not </w:t>
      </w:r>
      <w:r w:rsidR="00CA33DF" w:rsidRPr="00CA33DF">
        <w:rPr>
          <w:rFonts w:hint="eastAsia"/>
          <w:sz w:val="18"/>
          <w:szCs w:val="18"/>
        </w:rPr>
        <w:t xml:space="preserve">/ </w:t>
      </w:r>
      <w:r w:rsidRPr="00CA33DF">
        <w:rPr>
          <w:sz w:val="18"/>
          <w:szCs w:val="18"/>
        </w:rPr>
        <w:t>will not</w:t>
      </w:r>
      <w:r w:rsidR="00CA33DF" w:rsidRPr="00CA33DF">
        <w:rPr>
          <w:rFonts w:hint="eastAsia"/>
          <w:sz w:val="18"/>
          <w:szCs w:val="18"/>
        </w:rPr>
        <w:t xml:space="preserve">/ </w:t>
      </w:r>
      <w:r w:rsidRPr="00CA33DF">
        <w:rPr>
          <w:sz w:val="18"/>
          <w:szCs w:val="18"/>
        </w:rPr>
        <w:t xml:space="preserve">have not </w:t>
      </w:r>
      <w:r w:rsidR="00CA33DF" w:rsidRPr="00CA33DF">
        <w:rPr>
          <w:rFonts w:hint="eastAsia"/>
          <w:sz w:val="18"/>
          <w:szCs w:val="18"/>
        </w:rPr>
        <w:t xml:space="preserve">/ </w:t>
      </w:r>
      <w:r w:rsidRPr="00CA33DF">
        <w:rPr>
          <w:sz w:val="18"/>
          <w:szCs w:val="18"/>
        </w:rPr>
        <w:t>like not</w:t>
      </w:r>
    </w:p>
    <w:p w:rsidR="00196397" w:rsidRDefault="00196397" w:rsidP="00196397">
      <w:pPr>
        <w:pStyle w:val="Level3"/>
        <w:spacing w:before="180"/>
        <w:rPr>
          <w:sz w:val="18"/>
          <w:szCs w:val="18"/>
        </w:rPr>
      </w:pPr>
      <w:r w:rsidRPr="00196397">
        <w:rPr>
          <w:rFonts w:hint="eastAsia"/>
          <w:sz w:val="18"/>
          <w:szCs w:val="18"/>
        </w:rPr>
        <w:t>더</w:t>
      </w:r>
      <w:r w:rsidRPr="00196397">
        <w:rPr>
          <w:rFonts w:hint="eastAsia"/>
          <w:sz w:val="18"/>
          <w:szCs w:val="18"/>
        </w:rPr>
        <w:t xml:space="preserve"> </w:t>
      </w:r>
      <w:r w:rsidRPr="00196397">
        <w:rPr>
          <w:rFonts w:hint="eastAsia"/>
          <w:sz w:val="18"/>
          <w:szCs w:val="18"/>
        </w:rPr>
        <w:t>정확하고</w:t>
      </w:r>
      <w:r w:rsidRPr="00196397">
        <w:rPr>
          <w:rFonts w:hint="eastAsia"/>
          <w:sz w:val="18"/>
          <w:szCs w:val="18"/>
        </w:rPr>
        <w:t xml:space="preserve"> </w:t>
      </w:r>
      <w:r w:rsidRPr="00196397">
        <w:rPr>
          <w:rFonts w:hint="eastAsia"/>
          <w:sz w:val="18"/>
          <w:szCs w:val="18"/>
        </w:rPr>
        <w:t>강력한</w:t>
      </w:r>
      <w:r w:rsidRPr="00196397">
        <w:rPr>
          <w:rFonts w:hint="eastAsia"/>
          <w:sz w:val="18"/>
          <w:szCs w:val="18"/>
        </w:rPr>
        <w:t xml:space="preserve"> </w:t>
      </w:r>
      <w:r w:rsidRPr="00196397">
        <w:rPr>
          <w:rFonts w:hint="eastAsia"/>
          <w:sz w:val="18"/>
          <w:szCs w:val="18"/>
        </w:rPr>
        <w:t>의문문</w:t>
      </w:r>
    </w:p>
    <w:p w:rsidR="00196397" w:rsidRPr="00AD5DEE" w:rsidRDefault="00196397" w:rsidP="00196397">
      <w:pPr>
        <w:pStyle w:val="Level5"/>
        <w:spacing w:before="180"/>
        <w:rPr>
          <w:sz w:val="18"/>
          <w:szCs w:val="18"/>
        </w:rPr>
      </w:pPr>
      <w:r w:rsidRPr="00196397">
        <w:rPr>
          <w:sz w:val="18"/>
          <w:szCs w:val="18"/>
        </w:rPr>
        <w:t>Lovest thou me?</w:t>
      </w:r>
      <w:r>
        <w:rPr>
          <w:rFonts w:hint="eastAsia"/>
          <w:sz w:val="18"/>
          <w:szCs w:val="18"/>
        </w:rPr>
        <w:t xml:space="preserve"> - </w:t>
      </w:r>
      <w:r w:rsidRPr="00196397">
        <w:rPr>
          <w:sz w:val="18"/>
          <w:szCs w:val="18"/>
        </w:rPr>
        <w:t>Do you love me?</w:t>
      </w:r>
    </w:p>
    <w:p w:rsidR="00AD5DEE" w:rsidRPr="00AD5DEE" w:rsidRDefault="00AD5DEE" w:rsidP="00B16FDD">
      <w:pPr>
        <w:pStyle w:val="Level3"/>
        <w:spacing w:before="180"/>
        <w:rPr>
          <w:sz w:val="18"/>
          <w:szCs w:val="18"/>
        </w:rPr>
      </w:pPr>
      <w:r w:rsidRPr="00AD5DEE">
        <w:rPr>
          <w:sz w:val="18"/>
          <w:szCs w:val="18"/>
        </w:rPr>
        <w:t xml:space="preserve">for to </w:t>
      </w:r>
    </w:p>
    <w:p w:rsidR="00AD5DEE" w:rsidRPr="00AD5DEE" w:rsidRDefault="00AD5DEE" w:rsidP="00B16FDD">
      <w:pPr>
        <w:pStyle w:val="Level4"/>
        <w:spacing w:before="180"/>
      </w:pPr>
      <w:r w:rsidRPr="00AD5DEE">
        <w:rPr>
          <w:rFonts w:hint="eastAsia"/>
        </w:rPr>
        <w:t>예</w:t>
      </w:r>
    </w:p>
    <w:p w:rsidR="00AD5DEE" w:rsidRPr="00AD5DEE" w:rsidRDefault="00AD5DEE" w:rsidP="00B16FDD">
      <w:pPr>
        <w:pStyle w:val="Level5"/>
        <w:spacing w:before="180"/>
        <w:rPr>
          <w:sz w:val="18"/>
          <w:szCs w:val="18"/>
        </w:rPr>
      </w:pPr>
      <w:r w:rsidRPr="00AD5DEE">
        <w:rPr>
          <w:rFonts w:hint="eastAsia"/>
          <w:sz w:val="18"/>
          <w:szCs w:val="18"/>
        </w:rPr>
        <w:t>구약</w:t>
      </w:r>
    </w:p>
    <w:p w:rsidR="00AD5DEE" w:rsidRPr="00337003" w:rsidRDefault="00AD5DEE" w:rsidP="00337003">
      <w:pPr>
        <w:pStyle w:val="Level6"/>
        <w:spacing w:before="180"/>
        <w:rPr>
          <w:sz w:val="18"/>
          <w:szCs w:val="18"/>
        </w:rPr>
      </w:pPr>
      <w:r w:rsidRPr="00337003">
        <w:rPr>
          <w:rFonts w:hint="eastAsia"/>
          <w:sz w:val="18"/>
          <w:szCs w:val="18"/>
        </w:rPr>
        <w:t>창</w:t>
      </w:r>
      <w:r w:rsidRPr="00337003">
        <w:rPr>
          <w:sz w:val="18"/>
          <w:szCs w:val="18"/>
        </w:rPr>
        <w:t xml:space="preserve"> 31:18</w:t>
      </w:r>
      <w:r w:rsidR="00337003" w:rsidRPr="00337003">
        <w:rPr>
          <w:rFonts w:hint="eastAsia"/>
          <w:sz w:val="18"/>
          <w:szCs w:val="18"/>
        </w:rPr>
        <w:t xml:space="preserve"> / </w:t>
      </w:r>
      <w:r w:rsidRPr="00337003">
        <w:rPr>
          <w:rFonts w:hint="eastAsia"/>
          <w:sz w:val="18"/>
          <w:szCs w:val="18"/>
        </w:rPr>
        <w:t>창</w:t>
      </w:r>
      <w:r w:rsidRPr="00337003">
        <w:rPr>
          <w:sz w:val="18"/>
          <w:szCs w:val="18"/>
        </w:rPr>
        <w:t xml:space="preserve"> 41:57</w:t>
      </w:r>
      <w:r w:rsidR="00337003" w:rsidRPr="00337003">
        <w:rPr>
          <w:rFonts w:hint="eastAsia"/>
          <w:sz w:val="18"/>
          <w:szCs w:val="18"/>
        </w:rPr>
        <w:t xml:space="preserve"> / </w:t>
      </w:r>
      <w:r w:rsidRPr="00337003">
        <w:rPr>
          <w:rFonts w:hint="eastAsia"/>
          <w:sz w:val="18"/>
          <w:szCs w:val="18"/>
        </w:rPr>
        <w:t>창</w:t>
      </w:r>
      <w:r w:rsidRPr="00337003">
        <w:rPr>
          <w:sz w:val="18"/>
          <w:szCs w:val="18"/>
        </w:rPr>
        <w:t xml:space="preserve"> 47:4</w:t>
      </w:r>
      <w:r w:rsidR="00C941A5" w:rsidRPr="00337003">
        <w:rPr>
          <w:rFonts w:hint="eastAsia"/>
          <w:sz w:val="18"/>
          <w:szCs w:val="18"/>
        </w:rPr>
        <w:t xml:space="preserve">/ </w:t>
      </w:r>
      <w:r w:rsidRPr="00337003">
        <w:rPr>
          <w:rFonts w:hint="eastAsia"/>
          <w:sz w:val="18"/>
          <w:szCs w:val="18"/>
        </w:rPr>
        <w:t>출</w:t>
      </w:r>
      <w:r w:rsidRPr="00337003">
        <w:rPr>
          <w:sz w:val="18"/>
          <w:szCs w:val="18"/>
        </w:rPr>
        <w:t xml:space="preserve"> 16:27</w:t>
      </w:r>
      <w:r w:rsidR="00C941A5" w:rsidRPr="00337003">
        <w:rPr>
          <w:rFonts w:hint="eastAsia"/>
          <w:sz w:val="18"/>
          <w:szCs w:val="18"/>
        </w:rPr>
        <w:t xml:space="preserve">/ </w:t>
      </w:r>
      <w:r w:rsidRPr="00337003">
        <w:rPr>
          <w:rFonts w:hint="eastAsia"/>
          <w:sz w:val="18"/>
          <w:szCs w:val="18"/>
        </w:rPr>
        <w:t>수</w:t>
      </w:r>
      <w:r w:rsidRPr="00337003">
        <w:rPr>
          <w:sz w:val="18"/>
          <w:szCs w:val="18"/>
        </w:rPr>
        <w:t xml:space="preserve"> 10:18</w:t>
      </w:r>
      <w:r w:rsidR="00C941A5" w:rsidRPr="00337003">
        <w:rPr>
          <w:rFonts w:hint="eastAsia"/>
          <w:sz w:val="18"/>
          <w:szCs w:val="18"/>
        </w:rPr>
        <w:t xml:space="preserve">/ </w:t>
      </w:r>
      <w:r w:rsidRPr="00337003">
        <w:rPr>
          <w:rFonts w:hint="eastAsia"/>
          <w:sz w:val="18"/>
          <w:szCs w:val="18"/>
        </w:rPr>
        <w:t>삿</w:t>
      </w:r>
      <w:r w:rsidRPr="00337003">
        <w:rPr>
          <w:sz w:val="18"/>
          <w:szCs w:val="18"/>
        </w:rPr>
        <w:t xml:space="preserve"> 16:23</w:t>
      </w:r>
      <w:r w:rsidR="00C941A5" w:rsidRPr="00337003">
        <w:rPr>
          <w:rFonts w:hint="eastAsia"/>
          <w:sz w:val="18"/>
          <w:szCs w:val="18"/>
        </w:rPr>
        <w:t xml:space="preserve">/ </w:t>
      </w:r>
      <w:r w:rsidRPr="00337003">
        <w:rPr>
          <w:rFonts w:hint="eastAsia"/>
          <w:sz w:val="18"/>
          <w:szCs w:val="18"/>
        </w:rPr>
        <w:t>왕상</w:t>
      </w:r>
      <w:r w:rsidRPr="00337003">
        <w:rPr>
          <w:sz w:val="18"/>
          <w:szCs w:val="18"/>
        </w:rPr>
        <w:t xml:space="preserve"> 9:15</w:t>
      </w:r>
      <w:r w:rsidR="00C941A5" w:rsidRPr="00337003">
        <w:rPr>
          <w:rFonts w:hint="eastAsia"/>
          <w:sz w:val="18"/>
          <w:szCs w:val="18"/>
        </w:rPr>
        <w:t xml:space="preserve">/ </w:t>
      </w:r>
      <w:r w:rsidRPr="00337003">
        <w:rPr>
          <w:rFonts w:hint="eastAsia"/>
          <w:sz w:val="18"/>
          <w:szCs w:val="18"/>
        </w:rPr>
        <w:t>대상</w:t>
      </w:r>
      <w:r w:rsidRPr="00337003">
        <w:rPr>
          <w:sz w:val="18"/>
          <w:szCs w:val="18"/>
        </w:rPr>
        <w:t xml:space="preserve"> 19:3</w:t>
      </w:r>
      <w:r w:rsidR="00C941A5" w:rsidRPr="00337003">
        <w:rPr>
          <w:rFonts w:hint="eastAsia"/>
          <w:sz w:val="18"/>
          <w:szCs w:val="18"/>
        </w:rPr>
        <w:t xml:space="preserve">/ </w:t>
      </w:r>
      <w:r w:rsidRPr="00337003">
        <w:rPr>
          <w:rFonts w:hint="eastAsia"/>
          <w:sz w:val="18"/>
          <w:szCs w:val="18"/>
        </w:rPr>
        <w:t>렘</w:t>
      </w:r>
      <w:r w:rsidRPr="00337003">
        <w:rPr>
          <w:sz w:val="18"/>
          <w:szCs w:val="18"/>
        </w:rPr>
        <w:t xml:space="preserve"> 43:3</w:t>
      </w:r>
      <w:r w:rsidR="00C941A5" w:rsidRPr="00337003">
        <w:rPr>
          <w:rFonts w:hint="eastAsia"/>
          <w:sz w:val="18"/>
          <w:szCs w:val="18"/>
        </w:rPr>
        <w:t xml:space="preserve">/ </w:t>
      </w:r>
      <w:r w:rsidRPr="00337003">
        <w:rPr>
          <w:rFonts w:hint="eastAsia"/>
          <w:sz w:val="18"/>
          <w:szCs w:val="18"/>
        </w:rPr>
        <w:t>단</w:t>
      </w:r>
      <w:r w:rsidRPr="00337003">
        <w:rPr>
          <w:sz w:val="18"/>
          <w:szCs w:val="18"/>
        </w:rPr>
        <w:t xml:space="preserve"> 2:2</w:t>
      </w:r>
      <w:r w:rsidR="00C941A5" w:rsidRPr="00337003">
        <w:rPr>
          <w:rFonts w:hint="eastAsia"/>
          <w:sz w:val="18"/>
          <w:szCs w:val="18"/>
        </w:rPr>
        <w:t xml:space="preserve">/ </w:t>
      </w:r>
      <w:r w:rsidRPr="00337003">
        <w:rPr>
          <w:rFonts w:hint="eastAsia"/>
          <w:sz w:val="18"/>
          <w:szCs w:val="18"/>
        </w:rPr>
        <w:t>학</w:t>
      </w:r>
      <w:r w:rsidRPr="00337003">
        <w:rPr>
          <w:sz w:val="18"/>
          <w:szCs w:val="18"/>
        </w:rPr>
        <w:t xml:space="preserve"> 2:16</w:t>
      </w:r>
    </w:p>
    <w:p w:rsidR="00AD5DEE" w:rsidRPr="00AD5DEE" w:rsidRDefault="00AD5DEE" w:rsidP="00B16FDD">
      <w:pPr>
        <w:pStyle w:val="Level5"/>
        <w:spacing w:before="180"/>
        <w:rPr>
          <w:sz w:val="18"/>
          <w:szCs w:val="18"/>
        </w:rPr>
      </w:pPr>
      <w:r w:rsidRPr="00AD5DEE">
        <w:rPr>
          <w:rFonts w:hint="eastAsia"/>
          <w:sz w:val="18"/>
          <w:szCs w:val="18"/>
        </w:rPr>
        <w:t>신약</w:t>
      </w:r>
    </w:p>
    <w:p w:rsidR="00AD5DEE" w:rsidRPr="00337003" w:rsidRDefault="00AD5DEE" w:rsidP="00337003">
      <w:pPr>
        <w:pStyle w:val="Level6"/>
        <w:spacing w:before="180"/>
        <w:rPr>
          <w:sz w:val="18"/>
          <w:szCs w:val="18"/>
        </w:rPr>
      </w:pPr>
      <w:r w:rsidRPr="00337003">
        <w:rPr>
          <w:rFonts w:hint="eastAsia"/>
          <w:sz w:val="18"/>
          <w:szCs w:val="18"/>
        </w:rPr>
        <w:t>마</w:t>
      </w:r>
      <w:r w:rsidRPr="00337003">
        <w:rPr>
          <w:sz w:val="18"/>
          <w:szCs w:val="18"/>
        </w:rPr>
        <w:t xml:space="preserve"> 23:5</w:t>
      </w:r>
      <w:r w:rsidR="00337003" w:rsidRPr="00337003">
        <w:rPr>
          <w:rFonts w:hint="eastAsia"/>
          <w:sz w:val="18"/>
          <w:szCs w:val="18"/>
        </w:rPr>
        <w:t xml:space="preserve"> / </w:t>
      </w:r>
      <w:r w:rsidRPr="00337003">
        <w:rPr>
          <w:rFonts w:hint="eastAsia"/>
          <w:sz w:val="18"/>
          <w:szCs w:val="18"/>
        </w:rPr>
        <w:t>마</w:t>
      </w:r>
      <w:r w:rsidRPr="00337003">
        <w:rPr>
          <w:sz w:val="18"/>
          <w:szCs w:val="18"/>
        </w:rPr>
        <w:t xml:space="preserve"> 24:1</w:t>
      </w:r>
      <w:r w:rsidR="00337003" w:rsidRPr="00337003">
        <w:rPr>
          <w:rFonts w:hint="eastAsia"/>
          <w:sz w:val="18"/>
          <w:szCs w:val="18"/>
        </w:rPr>
        <w:t xml:space="preserve"> / </w:t>
      </w:r>
      <w:r w:rsidRPr="00337003">
        <w:rPr>
          <w:rFonts w:hint="eastAsia"/>
          <w:sz w:val="18"/>
          <w:szCs w:val="18"/>
        </w:rPr>
        <w:t>마</w:t>
      </w:r>
      <w:r w:rsidRPr="00337003">
        <w:rPr>
          <w:sz w:val="18"/>
          <w:szCs w:val="18"/>
        </w:rPr>
        <w:t xml:space="preserve"> 27:6</w:t>
      </w:r>
      <w:r w:rsidR="00C941A5" w:rsidRPr="00337003">
        <w:rPr>
          <w:rFonts w:hint="eastAsia"/>
          <w:sz w:val="18"/>
          <w:szCs w:val="18"/>
        </w:rPr>
        <w:t xml:space="preserve"> / </w:t>
      </w:r>
      <w:r w:rsidRPr="00337003">
        <w:rPr>
          <w:rFonts w:hint="eastAsia"/>
          <w:sz w:val="18"/>
          <w:szCs w:val="18"/>
        </w:rPr>
        <w:t>눅</w:t>
      </w:r>
      <w:r w:rsidRPr="00337003">
        <w:rPr>
          <w:sz w:val="18"/>
          <w:szCs w:val="18"/>
        </w:rPr>
        <w:t xml:space="preserve"> 4:16</w:t>
      </w:r>
      <w:r w:rsidR="00C941A5" w:rsidRPr="00337003">
        <w:rPr>
          <w:rFonts w:hint="eastAsia"/>
          <w:sz w:val="18"/>
          <w:szCs w:val="18"/>
        </w:rPr>
        <w:t xml:space="preserve"> / </w:t>
      </w:r>
      <w:r w:rsidRPr="00337003">
        <w:rPr>
          <w:rFonts w:hint="eastAsia"/>
          <w:sz w:val="18"/>
          <w:szCs w:val="18"/>
        </w:rPr>
        <w:t>눅</w:t>
      </w:r>
      <w:r w:rsidRPr="00337003">
        <w:rPr>
          <w:sz w:val="18"/>
          <w:szCs w:val="18"/>
        </w:rPr>
        <w:t xml:space="preserve"> 15:1</w:t>
      </w:r>
      <w:r w:rsidR="00C941A5" w:rsidRPr="00337003">
        <w:rPr>
          <w:rFonts w:hint="eastAsia"/>
          <w:sz w:val="18"/>
          <w:szCs w:val="18"/>
        </w:rPr>
        <w:t xml:space="preserve">/ </w:t>
      </w:r>
      <w:r w:rsidRPr="00337003">
        <w:rPr>
          <w:rFonts w:hint="eastAsia"/>
          <w:sz w:val="18"/>
          <w:szCs w:val="18"/>
        </w:rPr>
        <w:t>요</w:t>
      </w:r>
      <w:r w:rsidRPr="00337003">
        <w:rPr>
          <w:sz w:val="18"/>
          <w:szCs w:val="18"/>
        </w:rPr>
        <w:t xml:space="preserve"> 10:10</w:t>
      </w:r>
      <w:r w:rsidR="00C941A5" w:rsidRPr="00337003">
        <w:rPr>
          <w:rFonts w:hint="eastAsia"/>
          <w:sz w:val="18"/>
          <w:szCs w:val="18"/>
        </w:rPr>
        <w:t xml:space="preserve">/ </w:t>
      </w:r>
      <w:r w:rsidRPr="00337003">
        <w:rPr>
          <w:rFonts w:hint="eastAsia"/>
          <w:sz w:val="18"/>
          <w:szCs w:val="18"/>
        </w:rPr>
        <w:t>요</w:t>
      </w:r>
      <w:r w:rsidRPr="00337003">
        <w:rPr>
          <w:sz w:val="18"/>
          <w:szCs w:val="18"/>
        </w:rPr>
        <w:t xml:space="preserve"> 11:53</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4:28</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8:27</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11:25</w:t>
      </w:r>
      <w:r w:rsidR="00C941A5" w:rsidRPr="00337003">
        <w:rPr>
          <w:rFonts w:hint="eastAsia"/>
          <w:sz w:val="18"/>
          <w:szCs w:val="18"/>
        </w:rPr>
        <w:t xml:space="preserve"> / </w:t>
      </w:r>
      <w:r w:rsidRPr="00337003">
        <w:rPr>
          <w:rFonts w:hint="eastAsia"/>
          <w:sz w:val="18"/>
          <w:szCs w:val="18"/>
        </w:rPr>
        <w:t>행</w:t>
      </w:r>
      <w:r w:rsidRPr="00337003">
        <w:rPr>
          <w:sz w:val="18"/>
          <w:szCs w:val="18"/>
        </w:rPr>
        <w:t xml:space="preserve"> 15:6</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16:10</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17:26</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20:1</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22:5</w:t>
      </w:r>
      <w:r w:rsidR="00C941A5" w:rsidRPr="00337003">
        <w:rPr>
          <w:rFonts w:hint="eastAsia"/>
          <w:sz w:val="18"/>
          <w:szCs w:val="18"/>
        </w:rPr>
        <w:t xml:space="preserve">/ </w:t>
      </w:r>
      <w:r w:rsidRPr="00337003">
        <w:rPr>
          <w:rFonts w:hint="eastAsia"/>
          <w:sz w:val="18"/>
          <w:szCs w:val="18"/>
        </w:rPr>
        <w:t>행</w:t>
      </w:r>
      <w:r w:rsidRPr="00337003">
        <w:rPr>
          <w:sz w:val="18"/>
          <w:szCs w:val="18"/>
        </w:rPr>
        <w:t xml:space="preserve"> 24:11</w:t>
      </w:r>
      <w:r w:rsidR="00C941A5" w:rsidRPr="00337003">
        <w:rPr>
          <w:rFonts w:hint="eastAsia"/>
          <w:sz w:val="18"/>
          <w:szCs w:val="18"/>
        </w:rPr>
        <w:t xml:space="preserve">/ </w:t>
      </w:r>
      <w:r w:rsidRPr="00337003">
        <w:rPr>
          <w:rFonts w:hint="eastAsia"/>
          <w:sz w:val="18"/>
          <w:szCs w:val="18"/>
        </w:rPr>
        <w:t>롬</w:t>
      </w:r>
      <w:r w:rsidRPr="00337003">
        <w:rPr>
          <w:sz w:val="18"/>
          <w:szCs w:val="18"/>
        </w:rPr>
        <w:t xml:space="preserve"> 11:11</w:t>
      </w:r>
      <w:r w:rsidR="00C941A5" w:rsidRPr="00337003">
        <w:rPr>
          <w:rFonts w:hint="eastAsia"/>
          <w:sz w:val="18"/>
          <w:szCs w:val="18"/>
        </w:rPr>
        <w:t xml:space="preserve">/ </w:t>
      </w:r>
      <w:r w:rsidRPr="00337003">
        <w:rPr>
          <w:rFonts w:hint="eastAsia"/>
          <w:sz w:val="18"/>
          <w:szCs w:val="18"/>
        </w:rPr>
        <w:t>엡</w:t>
      </w:r>
      <w:r w:rsidRPr="00337003">
        <w:rPr>
          <w:sz w:val="18"/>
          <w:szCs w:val="18"/>
        </w:rPr>
        <w:t xml:space="preserve"> 2:15</w:t>
      </w:r>
      <w:r w:rsidR="00C941A5" w:rsidRPr="00337003">
        <w:rPr>
          <w:rFonts w:hint="eastAsia"/>
          <w:sz w:val="18"/>
          <w:szCs w:val="18"/>
        </w:rPr>
        <w:t xml:space="preserve">/ </w:t>
      </w:r>
      <w:r w:rsidRPr="00337003">
        <w:rPr>
          <w:rFonts w:hint="eastAsia"/>
          <w:sz w:val="18"/>
          <w:szCs w:val="18"/>
        </w:rPr>
        <w:t>계</w:t>
      </w:r>
      <w:r w:rsidRPr="00337003">
        <w:rPr>
          <w:sz w:val="18"/>
          <w:szCs w:val="18"/>
        </w:rPr>
        <w:t xml:space="preserve"> 9:15</w:t>
      </w:r>
      <w:r w:rsidR="00C941A5" w:rsidRPr="00337003">
        <w:rPr>
          <w:rFonts w:hint="eastAsia"/>
          <w:sz w:val="18"/>
          <w:szCs w:val="18"/>
        </w:rPr>
        <w:t xml:space="preserve">/ </w:t>
      </w:r>
      <w:r w:rsidRPr="00337003">
        <w:rPr>
          <w:rFonts w:hint="eastAsia"/>
          <w:sz w:val="18"/>
          <w:szCs w:val="18"/>
        </w:rPr>
        <w:t>계</w:t>
      </w:r>
      <w:r w:rsidRPr="00337003">
        <w:rPr>
          <w:sz w:val="18"/>
          <w:szCs w:val="18"/>
        </w:rPr>
        <w:t xml:space="preserve"> 12: 4</w:t>
      </w:r>
    </w:p>
    <w:p w:rsidR="00AD5DEE" w:rsidRPr="00AD5DEE" w:rsidRDefault="00AD5DEE" w:rsidP="00B16FDD">
      <w:pPr>
        <w:pStyle w:val="Level2"/>
        <w:spacing w:before="180"/>
        <w:rPr>
          <w:sz w:val="18"/>
          <w:szCs w:val="18"/>
        </w:rPr>
      </w:pPr>
      <w:r w:rsidRPr="00AD5DEE">
        <w:rPr>
          <w:rFonts w:hint="eastAsia"/>
          <w:sz w:val="18"/>
          <w:szCs w:val="18"/>
        </w:rPr>
        <w:t>내장된</w:t>
      </w:r>
      <w:r w:rsidRPr="00AD5DEE">
        <w:rPr>
          <w:sz w:val="18"/>
          <w:szCs w:val="18"/>
        </w:rPr>
        <w:t xml:space="preserve"> </w:t>
      </w:r>
      <w:r w:rsidRPr="00AD5DEE">
        <w:rPr>
          <w:rFonts w:hint="eastAsia"/>
          <w:sz w:val="18"/>
          <w:szCs w:val="18"/>
        </w:rPr>
        <w:t>사전</w:t>
      </w:r>
      <w:r w:rsidRPr="00AD5DEE">
        <w:rPr>
          <w:sz w:val="18"/>
          <w:szCs w:val="18"/>
        </w:rPr>
        <w:t xml:space="preserve"> </w:t>
      </w:r>
      <w:r w:rsidRPr="00AD5DEE">
        <w:rPr>
          <w:rFonts w:hint="eastAsia"/>
          <w:sz w:val="18"/>
          <w:szCs w:val="18"/>
        </w:rPr>
        <w:t>기능의</w:t>
      </w:r>
      <w:r w:rsidRPr="00AD5DEE">
        <w:rPr>
          <w:sz w:val="18"/>
          <w:szCs w:val="18"/>
        </w:rPr>
        <w:t xml:space="preserve"> </w:t>
      </w:r>
      <w:r w:rsidRPr="00AD5DEE">
        <w:rPr>
          <w:rFonts w:hint="eastAsia"/>
          <w:sz w:val="18"/>
          <w:szCs w:val="18"/>
        </w:rPr>
        <w:t>중요성</w:t>
      </w:r>
    </w:p>
    <w:p w:rsidR="00AD5DEE" w:rsidRPr="00AD5DEE" w:rsidRDefault="00AD5DEE" w:rsidP="00B16FDD">
      <w:pPr>
        <w:pStyle w:val="Level3"/>
        <w:spacing w:before="180"/>
        <w:rPr>
          <w:sz w:val="18"/>
          <w:szCs w:val="18"/>
        </w:rPr>
      </w:pPr>
      <w:r w:rsidRPr="00AD5DEE">
        <w:rPr>
          <w:rFonts w:hint="eastAsia"/>
          <w:sz w:val="18"/>
          <w:szCs w:val="18"/>
        </w:rPr>
        <w:t>예</w:t>
      </w:r>
    </w:p>
    <w:p w:rsidR="00AD5DEE" w:rsidRPr="00AD5DEE" w:rsidRDefault="00AD5DEE" w:rsidP="00B16FDD">
      <w:pPr>
        <w:pStyle w:val="Level4"/>
        <w:spacing w:before="180"/>
      </w:pPr>
      <w:r w:rsidRPr="00AD5DEE">
        <w:t xml:space="preserve">charity </w:t>
      </w:r>
    </w:p>
    <w:p w:rsidR="00AD5DEE" w:rsidRPr="00C941A5" w:rsidRDefault="00AD5DEE" w:rsidP="00B16FDD">
      <w:pPr>
        <w:pStyle w:val="Level5"/>
        <w:spacing w:before="180"/>
        <w:rPr>
          <w:sz w:val="18"/>
          <w:szCs w:val="18"/>
        </w:rPr>
      </w:pPr>
      <w:r w:rsidRPr="00C941A5">
        <w:rPr>
          <w:rFonts w:hint="eastAsia"/>
          <w:sz w:val="18"/>
          <w:szCs w:val="18"/>
        </w:rPr>
        <w:t>살후</w:t>
      </w:r>
      <w:r w:rsidRPr="00C941A5">
        <w:rPr>
          <w:sz w:val="18"/>
          <w:szCs w:val="18"/>
        </w:rPr>
        <w:t xml:space="preserve"> 1:3 </w:t>
      </w:r>
      <w:proofErr w:type="gramStart"/>
      <w:r w:rsidR="00C941A5" w:rsidRPr="00C941A5">
        <w:rPr>
          <w:rFonts w:hint="eastAsia"/>
          <w:sz w:val="18"/>
          <w:szCs w:val="18"/>
        </w:rPr>
        <w:t xml:space="preserve">- </w:t>
      </w:r>
      <w:r w:rsidR="00C941A5">
        <w:rPr>
          <w:rFonts w:hint="eastAsia"/>
          <w:sz w:val="18"/>
          <w:szCs w:val="18"/>
        </w:rPr>
        <w:t xml:space="preserve"> </w:t>
      </w:r>
      <w:r w:rsidRPr="00C941A5">
        <w:rPr>
          <w:sz w:val="18"/>
          <w:szCs w:val="18"/>
        </w:rPr>
        <w:t>the</w:t>
      </w:r>
      <w:proofErr w:type="gramEnd"/>
      <w:r w:rsidRPr="00C941A5">
        <w:rPr>
          <w:sz w:val="18"/>
          <w:szCs w:val="18"/>
        </w:rPr>
        <w:t xml:space="preserve"> charity of every one of you all toward each other aboundeth;</w:t>
      </w:r>
    </w:p>
    <w:p w:rsidR="00AD5DEE" w:rsidRPr="00C941A5" w:rsidRDefault="00AD5DEE" w:rsidP="00B16FDD">
      <w:pPr>
        <w:pStyle w:val="Level5"/>
        <w:spacing w:before="180"/>
        <w:rPr>
          <w:sz w:val="18"/>
          <w:szCs w:val="18"/>
        </w:rPr>
      </w:pPr>
      <w:r w:rsidRPr="00C941A5">
        <w:rPr>
          <w:rFonts w:hint="eastAsia"/>
          <w:sz w:val="18"/>
          <w:szCs w:val="18"/>
        </w:rPr>
        <w:t>벧후</w:t>
      </w:r>
      <w:r w:rsidRPr="00C941A5">
        <w:rPr>
          <w:sz w:val="18"/>
          <w:szCs w:val="18"/>
        </w:rPr>
        <w:t xml:space="preserve"> 1:7  </w:t>
      </w:r>
      <w:r w:rsidR="00C941A5" w:rsidRPr="00C941A5">
        <w:rPr>
          <w:rFonts w:hint="eastAsia"/>
          <w:sz w:val="18"/>
          <w:szCs w:val="18"/>
        </w:rPr>
        <w:t xml:space="preserve">- </w:t>
      </w:r>
      <w:r w:rsidRPr="00C941A5">
        <w:rPr>
          <w:sz w:val="18"/>
          <w:szCs w:val="18"/>
        </w:rPr>
        <w:t>to brotherly kindness charity.</w:t>
      </w:r>
    </w:p>
    <w:p w:rsidR="00AD5DEE" w:rsidRPr="00AD5DEE" w:rsidRDefault="00AD5DEE" w:rsidP="00B16FDD">
      <w:pPr>
        <w:pStyle w:val="Level5"/>
        <w:spacing w:before="180"/>
        <w:rPr>
          <w:sz w:val="18"/>
          <w:szCs w:val="18"/>
        </w:rPr>
      </w:pPr>
      <w:r w:rsidRPr="00AD5DEE">
        <w:rPr>
          <w:rFonts w:hint="eastAsia"/>
          <w:sz w:val="18"/>
          <w:szCs w:val="18"/>
        </w:rPr>
        <w:t>고전</w:t>
      </w:r>
      <w:r w:rsidRPr="00AD5DEE">
        <w:rPr>
          <w:sz w:val="18"/>
          <w:szCs w:val="18"/>
        </w:rPr>
        <w:t xml:space="preserve"> 13</w:t>
      </w:r>
      <w:r w:rsidRPr="00AD5DEE">
        <w:rPr>
          <w:rFonts w:hint="eastAsia"/>
          <w:sz w:val="18"/>
          <w:szCs w:val="18"/>
        </w:rPr>
        <w:t>장</w:t>
      </w:r>
      <w:r w:rsidRPr="00AD5DEE">
        <w:rPr>
          <w:sz w:val="18"/>
          <w:szCs w:val="18"/>
        </w:rPr>
        <w:t xml:space="preserve">, </w:t>
      </w:r>
      <w:r w:rsidRPr="00AD5DEE">
        <w:rPr>
          <w:rFonts w:hint="eastAsia"/>
          <w:sz w:val="18"/>
          <w:szCs w:val="18"/>
        </w:rPr>
        <w:t>벧전</w:t>
      </w:r>
      <w:r w:rsidRPr="00AD5DEE">
        <w:rPr>
          <w:sz w:val="18"/>
          <w:szCs w:val="18"/>
        </w:rPr>
        <w:t xml:space="preserve"> 4:8</w:t>
      </w:r>
    </w:p>
    <w:p w:rsidR="00AD5DEE" w:rsidRPr="00AD5DEE" w:rsidRDefault="00AD5DEE" w:rsidP="00B16FDD">
      <w:pPr>
        <w:pStyle w:val="Level4"/>
        <w:spacing w:before="180"/>
      </w:pPr>
      <w:r w:rsidRPr="00AD5DEE">
        <w:t>Sottish</w:t>
      </w:r>
    </w:p>
    <w:p w:rsidR="00AD5DEE" w:rsidRPr="00337003" w:rsidRDefault="00AD5DEE" w:rsidP="00337003">
      <w:pPr>
        <w:pStyle w:val="Level5"/>
        <w:spacing w:before="180"/>
        <w:rPr>
          <w:sz w:val="18"/>
          <w:szCs w:val="18"/>
        </w:rPr>
      </w:pPr>
      <w:r w:rsidRPr="00337003">
        <w:rPr>
          <w:rFonts w:hint="eastAsia"/>
          <w:sz w:val="18"/>
          <w:szCs w:val="18"/>
        </w:rPr>
        <w:t>딱</w:t>
      </w:r>
      <w:r w:rsidRPr="00337003">
        <w:rPr>
          <w:sz w:val="18"/>
          <w:szCs w:val="18"/>
        </w:rPr>
        <w:t xml:space="preserve"> 1</w:t>
      </w:r>
      <w:r w:rsidRPr="00337003">
        <w:rPr>
          <w:rFonts w:hint="eastAsia"/>
          <w:sz w:val="18"/>
          <w:szCs w:val="18"/>
        </w:rPr>
        <w:t>번</w:t>
      </w:r>
      <w:r w:rsidRPr="00337003">
        <w:rPr>
          <w:sz w:val="18"/>
          <w:szCs w:val="18"/>
        </w:rPr>
        <w:t xml:space="preserve"> </w:t>
      </w:r>
      <w:r w:rsidRPr="00337003">
        <w:rPr>
          <w:rFonts w:hint="eastAsia"/>
          <w:sz w:val="18"/>
          <w:szCs w:val="18"/>
        </w:rPr>
        <w:t>등장</w:t>
      </w:r>
      <w:r w:rsidR="00337003" w:rsidRPr="00337003">
        <w:rPr>
          <w:rFonts w:hint="eastAsia"/>
          <w:sz w:val="18"/>
          <w:szCs w:val="18"/>
        </w:rPr>
        <w:t xml:space="preserve"> / </w:t>
      </w:r>
      <w:r w:rsidRPr="00337003">
        <w:rPr>
          <w:rFonts w:hint="eastAsia"/>
          <w:sz w:val="18"/>
          <w:szCs w:val="18"/>
        </w:rPr>
        <w:t>렘</w:t>
      </w:r>
      <w:r w:rsidRPr="00337003">
        <w:rPr>
          <w:sz w:val="18"/>
          <w:szCs w:val="18"/>
        </w:rPr>
        <w:t xml:space="preserve"> 4:22</w:t>
      </w:r>
      <w:r w:rsidR="00C941A5" w:rsidRPr="00337003">
        <w:rPr>
          <w:rFonts w:hint="eastAsia"/>
          <w:sz w:val="18"/>
          <w:szCs w:val="18"/>
        </w:rPr>
        <w:t xml:space="preserve"> </w:t>
      </w:r>
    </w:p>
    <w:p w:rsidR="00B16FDD" w:rsidRPr="00AD5DEE" w:rsidRDefault="00B16FDD" w:rsidP="00B16FDD">
      <w:pPr>
        <w:pStyle w:val="Level4"/>
        <w:spacing w:before="180"/>
      </w:pPr>
      <w:r w:rsidRPr="00B16FDD">
        <w:t>shew</w:t>
      </w:r>
    </w:p>
    <w:p w:rsidR="00B16FDD" w:rsidRPr="00337003" w:rsidRDefault="00B16FDD" w:rsidP="00337003">
      <w:pPr>
        <w:pStyle w:val="Level5"/>
        <w:spacing w:before="180"/>
        <w:rPr>
          <w:sz w:val="18"/>
          <w:szCs w:val="18"/>
        </w:rPr>
      </w:pPr>
      <w:r w:rsidRPr="00337003">
        <w:rPr>
          <w:rFonts w:hint="eastAsia"/>
          <w:sz w:val="18"/>
          <w:szCs w:val="18"/>
        </w:rPr>
        <w:t>삼상</w:t>
      </w:r>
      <w:r w:rsidRPr="00337003">
        <w:rPr>
          <w:rFonts w:hint="eastAsia"/>
          <w:sz w:val="18"/>
          <w:szCs w:val="18"/>
        </w:rPr>
        <w:t xml:space="preserve"> 19: 3 </w:t>
      </w:r>
      <w:r w:rsidR="00337003" w:rsidRPr="00337003">
        <w:rPr>
          <w:rFonts w:hint="eastAsia"/>
          <w:sz w:val="18"/>
          <w:szCs w:val="18"/>
        </w:rPr>
        <w:t xml:space="preserve">/ </w:t>
      </w:r>
      <w:r w:rsidRPr="00337003">
        <w:rPr>
          <w:rFonts w:hint="eastAsia"/>
          <w:sz w:val="18"/>
          <w:szCs w:val="18"/>
        </w:rPr>
        <w:t>삼상</w:t>
      </w:r>
      <w:r w:rsidRPr="00337003">
        <w:rPr>
          <w:rFonts w:hint="eastAsia"/>
          <w:sz w:val="18"/>
          <w:szCs w:val="18"/>
        </w:rPr>
        <w:t xml:space="preserve"> 19: 7</w:t>
      </w:r>
      <w:r w:rsidRPr="00337003">
        <w:rPr>
          <w:sz w:val="18"/>
          <w:szCs w:val="18"/>
        </w:rPr>
        <w:t xml:space="preserve"> </w:t>
      </w:r>
    </w:p>
    <w:p w:rsidR="00B16FDD" w:rsidRPr="00AD5DEE" w:rsidRDefault="00300186" w:rsidP="00B16FDD">
      <w:pPr>
        <w:pStyle w:val="Level4"/>
        <w:spacing w:before="180"/>
      </w:pPr>
      <w:r>
        <w:rPr>
          <w:rFonts w:hint="eastAsia"/>
        </w:rPr>
        <w:t>w</w:t>
      </w:r>
      <w:r w:rsidR="00B16FDD" w:rsidRPr="00B16FDD">
        <w:t>rought</w:t>
      </w:r>
      <w:r w:rsidR="00B16FDD">
        <w:rPr>
          <w:rFonts w:hint="eastAsia"/>
        </w:rPr>
        <w:t>/ for nought</w:t>
      </w:r>
    </w:p>
    <w:p w:rsidR="00B16FDD" w:rsidRDefault="00B16FDD" w:rsidP="00337003">
      <w:pPr>
        <w:pStyle w:val="Level5"/>
        <w:spacing w:before="180"/>
        <w:rPr>
          <w:sz w:val="18"/>
          <w:szCs w:val="18"/>
        </w:rPr>
      </w:pPr>
      <w:r w:rsidRPr="00B16FDD">
        <w:rPr>
          <w:rFonts w:hint="eastAsia"/>
          <w:sz w:val="18"/>
          <w:szCs w:val="18"/>
        </w:rPr>
        <w:t>살후</w:t>
      </w:r>
      <w:r w:rsidRPr="00B16FDD">
        <w:rPr>
          <w:rFonts w:hint="eastAsia"/>
          <w:sz w:val="18"/>
          <w:szCs w:val="18"/>
        </w:rPr>
        <w:t xml:space="preserve"> 3:7,8</w:t>
      </w:r>
      <w:r>
        <w:rPr>
          <w:rFonts w:hint="eastAsia"/>
          <w:sz w:val="18"/>
          <w:szCs w:val="18"/>
        </w:rPr>
        <w:t xml:space="preserve"> </w:t>
      </w:r>
    </w:p>
    <w:p w:rsidR="00300186" w:rsidRPr="00AD5DEE" w:rsidRDefault="00300186" w:rsidP="00300186">
      <w:pPr>
        <w:pStyle w:val="Level4"/>
        <w:spacing w:before="180"/>
      </w:pPr>
      <w:r w:rsidRPr="00300186">
        <w:t>holpen</w:t>
      </w:r>
    </w:p>
    <w:p w:rsidR="00300186" w:rsidRPr="00337003" w:rsidRDefault="00300186" w:rsidP="00337003">
      <w:pPr>
        <w:pStyle w:val="Level5"/>
        <w:numPr>
          <w:ilvl w:val="0"/>
          <w:numId w:val="0"/>
        </w:numPr>
        <w:spacing w:before="180"/>
        <w:ind w:left="1814"/>
        <w:rPr>
          <w:sz w:val="18"/>
          <w:szCs w:val="18"/>
        </w:rPr>
      </w:pPr>
      <w:r w:rsidRPr="00337003">
        <w:rPr>
          <w:rFonts w:hint="eastAsia"/>
          <w:sz w:val="18"/>
          <w:szCs w:val="18"/>
        </w:rPr>
        <w:t>시</w:t>
      </w:r>
      <w:r w:rsidRPr="00337003">
        <w:rPr>
          <w:sz w:val="18"/>
          <w:szCs w:val="18"/>
        </w:rPr>
        <w:t xml:space="preserve"> 83:8 </w:t>
      </w:r>
      <w:r w:rsidR="00337003" w:rsidRPr="00337003">
        <w:rPr>
          <w:rFonts w:hint="eastAsia"/>
          <w:sz w:val="18"/>
          <w:szCs w:val="18"/>
        </w:rPr>
        <w:t xml:space="preserve">/ </w:t>
      </w:r>
      <w:r w:rsidRPr="00337003">
        <w:rPr>
          <w:rFonts w:hint="eastAsia"/>
          <w:sz w:val="18"/>
          <w:szCs w:val="18"/>
        </w:rPr>
        <w:t>시</w:t>
      </w:r>
      <w:r w:rsidRPr="00337003">
        <w:rPr>
          <w:sz w:val="18"/>
          <w:szCs w:val="18"/>
        </w:rPr>
        <w:t xml:space="preserve"> 86:17 </w:t>
      </w:r>
      <w:r w:rsidR="00337003" w:rsidRPr="00337003">
        <w:rPr>
          <w:rFonts w:hint="eastAsia"/>
          <w:sz w:val="18"/>
          <w:szCs w:val="18"/>
        </w:rPr>
        <w:t xml:space="preserve">/ </w:t>
      </w:r>
      <w:r w:rsidRPr="00337003">
        <w:rPr>
          <w:rFonts w:hint="eastAsia"/>
          <w:sz w:val="18"/>
          <w:szCs w:val="18"/>
        </w:rPr>
        <w:t>사</w:t>
      </w:r>
      <w:r w:rsidRPr="00337003">
        <w:rPr>
          <w:sz w:val="18"/>
          <w:szCs w:val="18"/>
        </w:rPr>
        <w:t xml:space="preserve"> 31:3 </w:t>
      </w:r>
      <w:r w:rsidR="00337003" w:rsidRPr="00337003">
        <w:rPr>
          <w:rFonts w:hint="eastAsia"/>
          <w:sz w:val="18"/>
          <w:szCs w:val="18"/>
        </w:rPr>
        <w:t xml:space="preserve">/ </w:t>
      </w:r>
      <w:r w:rsidRPr="00337003">
        <w:rPr>
          <w:rFonts w:hint="eastAsia"/>
          <w:sz w:val="18"/>
          <w:szCs w:val="18"/>
        </w:rPr>
        <w:t>단</w:t>
      </w:r>
      <w:r w:rsidRPr="00337003">
        <w:rPr>
          <w:sz w:val="18"/>
          <w:szCs w:val="18"/>
        </w:rPr>
        <w:t xml:space="preserve"> 11:34 </w:t>
      </w:r>
    </w:p>
    <w:p w:rsidR="002854E7" w:rsidRPr="00AD5DEE" w:rsidRDefault="002854E7" w:rsidP="002854E7">
      <w:pPr>
        <w:pStyle w:val="Level4"/>
        <w:spacing w:before="180"/>
      </w:pPr>
      <w:r>
        <w:rPr>
          <w:rFonts w:hint="eastAsia"/>
        </w:rPr>
        <w:t>unto</w:t>
      </w:r>
    </w:p>
    <w:p w:rsidR="002854E7" w:rsidRDefault="002854E7" w:rsidP="002854E7">
      <w:pPr>
        <w:pStyle w:val="Level5"/>
        <w:spacing w:before="180"/>
        <w:rPr>
          <w:sz w:val="18"/>
          <w:szCs w:val="18"/>
        </w:rPr>
      </w:pPr>
      <w:r w:rsidRPr="002854E7">
        <w:rPr>
          <w:rFonts w:hint="eastAsia"/>
          <w:sz w:val="18"/>
          <w:szCs w:val="18"/>
        </w:rPr>
        <w:t>행</w:t>
      </w:r>
      <w:r w:rsidRPr="002854E7">
        <w:rPr>
          <w:rFonts w:hint="eastAsia"/>
          <w:sz w:val="18"/>
          <w:szCs w:val="18"/>
        </w:rPr>
        <w:t xml:space="preserve"> 16:31 </w:t>
      </w:r>
      <w:r w:rsidRPr="002854E7">
        <w:rPr>
          <w:sz w:val="18"/>
          <w:szCs w:val="18"/>
        </w:rPr>
        <w:t xml:space="preserve"> </w:t>
      </w:r>
      <w:proofErr w:type="gramStart"/>
      <w:r w:rsidRPr="002854E7">
        <w:rPr>
          <w:rFonts w:hint="eastAsia"/>
          <w:sz w:val="18"/>
          <w:szCs w:val="18"/>
        </w:rPr>
        <w:t xml:space="preserve">/ </w:t>
      </w:r>
      <w:r>
        <w:rPr>
          <w:rFonts w:hint="eastAsia"/>
          <w:sz w:val="18"/>
          <w:szCs w:val="18"/>
        </w:rPr>
        <w:t xml:space="preserve"> </w:t>
      </w:r>
      <w:r w:rsidRPr="002854E7">
        <w:rPr>
          <w:rFonts w:hint="eastAsia"/>
          <w:sz w:val="18"/>
          <w:szCs w:val="18"/>
        </w:rPr>
        <w:t>요</w:t>
      </w:r>
      <w:proofErr w:type="gramEnd"/>
      <w:r w:rsidRPr="002854E7">
        <w:rPr>
          <w:rFonts w:hint="eastAsia"/>
          <w:sz w:val="18"/>
          <w:szCs w:val="18"/>
        </w:rPr>
        <w:t xml:space="preserve"> 9:35</w:t>
      </w:r>
    </w:p>
    <w:p w:rsidR="00943E99" w:rsidRPr="00AD5DEE" w:rsidRDefault="00943E99" w:rsidP="00943E99">
      <w:pPr>
        <w:pStyle w:val="Level4"/>
        <w:spacing w:before="180"/>
      </w:pPr>
      <w:r w:rsidRPr="00943E99">
        <w:t>tithe</w:t>
      </w:r>
    </w:p>
    <w:p w:rsidR="00943E99" w:rsidRDefault="00943E99" w:rsidP="00943E99">
      <w:pPr>
        <w:pStyle w:val="Level5"/>
        <w:spacing w:before="180"/>
        <w:rPr>
          <w:sz w:val="18"/>
          <w:szCs w:val="18"/>
        </w:rPr>
      </w:pPr>
      <w:r w:rsidRPr="00943E99">
        <w:rPr>
          <w:rFonts w:hint="eastAsia"/>
          <w:sz w:val="18"/>
          <w:szCs w:val="18"/>
        </w:rPr>
        <w:t>히</w:t>
      </w:r>
      <w:r w:rsidRPr="00943E99">
        <w:rPr>
          <w:rFonts w:hint="eastAsia"/>
          <w:sz w:val="18"/>
          <w:szCs w:val="18"/>
        </w:rPr>
        <w:t xml:space="preserve"> 7:2~6</w:t>
      </w:r>
    </w:p>
    <w:p w:rsidR="00817D4D" w:rsidRDefault="00817D4D" w:rsidP="00817D4D">
      <w:pPr>
        <w:pStyle w:val="Level4"/>
        <w:spacing w:before="180"/>
        <w:rPr>
          <w:sz w:val="18"/>
          <w:szCs w:val="18"/>
        </w:rPr>
      </w:pPr>
      <w:r>
        <w:rPr>
          <w:rFonts w:hint="eastAsia"/>
        </w:rPr>
        <w:t>w</w:t>
      </w:r>
      <w:r w:rsidRPr="00817D4D">
        <w:t>ist</w:t>
      </w:r>
    </w:p>
    <w:p w:rsidR="00817D4D" w:rsidRDefault="00817D4D" w:rsidP="00817D4D">
      <w:pPr>
        <w:pStyle w:val="Level4"/>
        <w:spacing w:before="180"/>
        <w:rPr>
          <w:sz w:val="18"/>
          <w:szCs w:val="18"/>
        </w:rPr>
      </w:pPr>
      <w:r>
        <w:rPr>
          <w:rFonts w:hint="eastAsia"/>
        </w:rPr>
        <w:t>g</w:t>
      </w:r>
      <w:r w:rsidRPr="00817D4D">
        <w:t>ainsaying</w:t>
      </w:r>
    </w:p>
    <w:p w:rsidR="00817D4D" w:rsidRPr="00943E99" w:rsidRDefault="00817D4D" w:rsidP="00817D4D">
      <w:pPr>
        <w:pStyle w:val="Level5"/>
        <w:spacing w:before="180"/>
        <w:rPr>
          <w:sz w:val="18"/>
          <w:szCs w:val="18"/>
        </w:rPr>
      </w:pPr>
      <w:r w:rsidRPr="00817D4D">
        <w:rPr>
          <w:rFonts w:hint="eastAsia"/>
          <w:sz w:val="18"/>
          <w:szCs w:val="18"/>
        </w:rPr>
        <w:t>롬</w:t>
      </w:r>
      <w:r w:rsidRPr="00817D4D">
        <w:rPr>
          <w:rFonts w:hint="eastAsia"/>
          <w:sz w:val="18"/>
          <w:szCs w:val="18"/>
        </w:rPr>
        <w:t xml:space="preserve"> 10:21</w:t>
      </w:r>
    </w:p>
    <w:p w:rsidR="00AD5DEE" w:rsidRPr="00AD5DEE" w:rsidRDefault="00AD5DEE" w:rsidP="00B16FDD">
      <w:pPr>
        <w:pStyle w:val="Level1"/>
        <w:spacing w:before="360"/>
        <w:rPr>
          <w:sz w:val="18"/>
          <w:szCs w:val="18"/>
        </w:rPr>
      </w:pPr>
      <w:r w:rsidRPr="00AD5DEE">
        <w:rPr>
          <w:rFonts w:hint="eastAsia"/>
          <w:sz w:val="18"/>
          <w:szCs w:val="18"/>
        </w:rPr>
        <w:t>흠정역</w:t>
      </w:r>
      <w:r w:rsidRPr="00AD5DEE">
        <w:rPr>
          <w:sz w:val="18"/>
          <w:szCs w:val="18"/>
        </w:rPr>
        <w:t xml:space="preserve"> </w:t>
      </w:r>
      <w:r w:rsidRPr="00AD5DEE">
        <w:rPr>
          <w:rFonts w:hint="eastAsia"/>
          <w:sz w:val="18"/>
          <w:szCs w:val="18"/>
        </w:rPr>
        <w:t>번역의</w:t>
      </w:r>
      <w:r w:rsidRPr="00AD5DEE">
        <w:rPr>
          <w:sz w:val="18"/>
          <w:szCs w:val="18"/>
        </w:rPr>
        <w:t xml:space="preserve"> </w:t>
      </w:r>
      <w:r w:rsidRPr="00AD5DEE">
        <w:rPr>
          <w:rFonts w:hint="eastAsia"/>
          <w:sz w:val="18"/>
          <w:szCs w:val="18"/>
        </w:rPr>
        <w:t>우수성</w:t>
      </w:r>
    </w:p>
    <w:p w:rsidR="00AD5DEE" w:rsidRPr="00AD5DEE" w:rsidRDefault="00AD5DEE" w:rsidP="00B16FDD">
      <w:pPr>
        <w:pStyle w:val="Level2"/>
        <w:spacing w:before="180"/>
        <w:rPr>
          <w:sz w:val="18"/>
          <w:szCs w:val="18"/>
        </w:rPr>
      </w:pPr>
      <w:r w:rsidRPr="00AD5DEE">
        <w:rPr>
          <w:rFonts w:hint="eastAsia"/>
          <w:sz w:val="18"/>
          <w:szCs w:val="18"/>
        </w:rPr>
        <w:t>관계사</w:t>
      </w:r>
    </w:p>
    <w:p w:rsidR="00AD5DEE" w:rsidRPr="00AD5DEE" w:rsidRDefault="00AD5DEE" w:rsidP="00B16FDD">
      <w:pPr>
        <w:pStyle w:val="Level3"/>
        <w:spacing w:before="180"/>
        <w:rPr>
          <w:sz w:val="18"/>
          <w:szCs w:val="18"/>
        </w:rPr>
      </w:pPr>
      <w:r w:rsidRPr="00AD5DEE">
        <w:rPr>
          <w:rFonts w:hint="eastAsia"/>
          <w:sz w:val="18"/>
          <w:szCs w:val="18"/>
        </w:rPr>
        <w:t>누가복음</w:t>
      </w:r>
      <w:r w:rsidRPr="00AD5DEE">
        <w:rPr>
          <w:sz w:val="18"/>
          <w:szCs w:val="18"/>
        </w:rPr>
        <w:t xml:space="preserve"> 3: 23 ~ 38 </w:t>
      </w:r>
    </w:p>
    <w:p w:rsidR="00AD5DEE" w:rsidRPr="00AD5DEE" w:rsidRDefault="00AD5DEE" w:rsidP="00B16FDD">
      <w:pPr>
        <w:pStyle w:val="Level4"/>
        <w:spacing w:before="180"/>
      </w:pPr>
      <w:r w:rsidRPr="00AD5DEE">
        <w:t>KJV</w:t>
      </w:r>
    </w:p>
    <w:p w:rsidR="00C315C8" w:rsidRDefault="00AD5DEE" w:rsidP="00B16FDD">
      <w:pPr>
        <w:pStyle w:val="Level5"/>
        <w:numPr>
          <w:ilvl w:val="0"/>
          <w:numId w:val="0"/>
        </w:numPr>
        <w:spacing w:before="180"/>
        <w:ind w:left="1814"/>
        <w:rPr>
          <w:sz w:val="18"/>
          <w:szCs w:val="18"/>
        </w:rPr>
      </w:pPr>
      <w:r w:rsidRPr="00AD5DEE">
        <w:rPr>
          <w:sz w:val="18"/>
          <w:szCs w:val="18"/>
        </w:rPr>
        <w:t xml:space="preserve">23 And Jesus himself began to be about thirty years of age, being (as was supposed) the son of Joseph, </w:t>
      </w:r>
      <w:r w:rsidRPr="00B65D2D">
        <w:rPr>
          <w:sz w:val="18"/>
          <w:szCs w:val="18"/>
          <w:highlight w:val="yellow"/>
        </w:rPr>
        <w:t>which</w:t>
      </w:r>
      <w:r w:rsidRPr="00AD5DEE">
        <w:rPr>
          <w:sz w:val="18"/>
          <w:szCs w:val="18"/>
        </w:rPr>
        <w:t xml:space="preserve"> was the son of Heli,   </w:t>
      </w:r>
    </w:p>
    <w:p w:rsidR="00AD5DEE" w:rsidRDefault="00AD5DEE" w:rsidP="00B16FDD">
      <w:pPr>
        <w:pStyle w:val="Level5"/>
        <w:numPr>
          <w:ilvl w:val="0"/>
          <w:numId w:val="0"/>
        </w:numPr>
        <w:spacing w:before="180"/>
        <w:ind w:left="1814"/>
        <w:rPr>
          <w:sz w:val="18"/>
          <w:szCs w:val="18"/>
        </w:rPr>
      </w:pPr>
      <w:r w:rsidRPr="00AD5DEE">
        <w:rPr>
          <w:sz w:val="18"/>
          <w:szCs w:val="18"/>
        </w:rPr>
        <w:t xml:space="preserve">24 Which was the son of Matthat, which was the son of Levi, </w:t>
      </w:r>
      <w:r w:rsidRPr="00B65D2D">
        <w:rPr>
          <w:sz w:val="18"/>
          <w:szCs w:val="18"/>
          <w:highlight w:val="yellow"/>
        </w:rPr>
        <w:t>which</w:t>
      </w:r>
      <w:r w:rsidRPr="00AD5DEE">
        <w:rPr>
          <w:sz w:val="18"/>
          <w:szCs w:val="18"/>
        </w:rPr>
        <w:t xml:space="preserve"> was the son of Melchi, which was the son of Janna, which was the son of </w:t>
      </w:r>
      <w:proofErr w:type="gramStart"/>
      <w:r w:rsidRPr="00AD5DEE">
        <w:rPr>
          <w:sz w:val="18"/>
          <w:szCs w:val="18"/>
        </w:rPr>
        <w:t>Joseph,</w:t>
      </w:r>
      <w:proofErr w:type="gramEnd"/>
      <w:r w:rsidRPr="00AD5DEE">
        <w:rPr>
          <w:sz w:val="18"/>
          <w:szCs w:val="18"/>
        </w:rPr>
        <w:t xml:space="preserve">  </w:t>
      </w:r>
    </w:p>
    <w:p w:rsidR="00C315C8" w:rsidRDefault="00C315C8" w:rsidP="00B16FDD">
      <w:pPr>
        <w:pStyle w:val="Level5"/>
        <w:numPr>
          <w:ilvl w:val="0"/>
          <w:numId w:val="0"/>
        </w:numPr>
        <w:spacing w:before="180"/>
        <w:ind w:left="1814"/>
        <w:rPr>
          <w:sz w:val="18"/>
          <w:szCs w:val="18"/>
        </w:rPr>
      </w:pPr>
      <w:r w:rsidRPr="00C315C8">
        <w:rPr>
          <w:sz w:val="18"/>
          <w:szCs w:val="18"/>
        </w:rPr>
        <w:t xml:space="preserve">25 Which was the son of Mattathias, </w:t>
      </w:r>
      <w:r w:rsidRPr="00B65D2D">
        <w:rPr>
          <w:sz w:val="18"/>
          <w:szCs w:val="18"/>
          <w:highlight w:val="yellow"/>
        </w:rPr>
        <w:t>which</w:t>
      </w:r>
      <w:r w:rsidRPr="00C315C8">
        <w:rPr>
          <w:sz w:val="18"/>
          <w:szCs w:val="18"/>
        </w:rPr>
        <w:t xml:space="preserve"> was the son of Amos, which was the son of Naum, which was the son of Esli, which was the son of </w:t>
      </w:r>
      <w:proofErr w:type="gramStart"/>
      <w:r w:rsidRPr="00C315C8">
        <w:rPr>
          <w:sz w:val="18"/>
          <w:szCs w:val="18"/>
        </w:rPr>
        <w:t>Nagge,</w:t>
      </w:r>
      <w:proofErr w:type="gramEnd"/>
    </w:p>
    <w:p w:rsidR="00C315C8" w:rsidRPr="00C315C8" w:rsidRDefault="00C315C8" w:rsidP="00B16FDD">
      <w:pPr>
        <w:pStyle w:val="Level4"/>
        <w:spacing w:before="180"/>
      </w:pPr>
      <w:r w:rsidRPr="00C315C8">
        <w:rPr>
          <w:rFonts w:hint="eastAsia"/>
        </w:rPr>
        <w:t>흠정역</w:t>
      </w:r>
    </w:p>
    <w:p w:rsidR="00C315C8" w:rsidRPr="00C315C8" w:rsidRDefault="00C315C8" w:rsidP="00B16FDD">
      <w:pPr>
        <w:pStyle w:val="Level5"/>
        <w:numPr>
          <w:ilvl w:val="0"/>
          <w:numId w:val="0"/>
        </w:numPr>
        <w:spacing w:before="180"/>
        <w:ind w:left="1814"/>
        <w:rPr>
          <w:sz w:val="18"/>
          <w:szCs w:val="18"/>
        </w:rPr>
      </w:pPr>
      <w:r w:rsidRPr="00C315C8">
        <w:rPr>
          <w:rFonts w:hint="eastAsia"/>
          <w:sz w:val="18"/>
          <w:szCs w:val="18"/>
        </w:rPr>
        <w:t xml:space="preserve">23 </w:t>
      </w:r>
      <w:r w:rsidRPr="00C315C8">
        <w:rPr>
          <w:rFonts w:hint="eastAsia"/>
          <w:sz w:val="18"/>
          <w:szCs w:val="18"/>
        </w:rPr>
        <w:t>비로소</w:t>
      </w:r>
      <w:r w:rsidRPr="00C315C8">
        <w:rPr>
          <w:rFonts w:hint="eastAsia"/>
          <w:sz w:val="18"/>
          <w:szCs w:val="18"/>
        </w:rPr>
        <w:t xml:space="preserve"> </w:t>
      </w:r>
      <w:r w:rsidRPr="00C315C8">
        <w:rPr>
          <w:rFonts w:hint="eastAsia"/>
          <w:sz w:val="18"/>
          <w:szCs w:val="18"/>
        </w:rPr>
        <w:t>예수님</w:t>
      </w:r>
      <w:r w:rsidRPr="00C315C8">
        <w:rPr>
          <w:rFonts w:hint="eastAsia"/>
          <w:sz w:val="18"/>
          <w:szCs w:val="18"/>
        </w:rPr>
        <w:t xml:space="preserve"> </w:t>
      </w:r>
      <w:r w:rsidRPr="00C315C8">
        <w:rPr>
          <w:rFonts w:hint="eastAsia"/>
          <w:sz w:val="18"/>
          <w:szCs w:val="18"/>
        </w:rPr>
        <w:t>자신이</w:t>
      </w:r>
      <w:r w:rsidRPr="00C315C8">
        <w:rPr>
          <w:rFonts w:hint="eastAsia"/>
          <w:sz w:val="18"/>
          <w:szCs w:val="18"/>
        </w:rPr>
        <w:t xml:space="preserve"> </w:t>
      </w:r>
      <w:r w:rsidRPr="00C315C8">
        <w:rPr>
          <w:rFonts w:hint="eastAsia"/>
          <w:sz w:val="18"/>
          <w:szCs w:val="18"/>
        </w:rPr>
        <w:t>서른</w:t>
      </w:r>
      <w:r w:rsidRPr="00C315C8">
        <w:rPr>
          <w:rFonts w:hint="eastAsia"/>
          <w:sz w:val="18"/>
          <w:szCs w:val="18"/>
        </w:rPr>
        <w:t xml:space="preserve"> </w:t>
      </w:r>
      <w:r w:rsidRPr="00C315C8">
        <w:rPr>
          <w:rFonts w:hint="eastAsia"/>
          <w:sz w:val="18"/>
          <w:szCs w:val="18"/>
        </w:rPr>
        <w:t>살쯤</w:t>
      </w:r>
      <w:r w:rsidRPr="00C315C8">
        <w:rPr>
          <w:rFonts w:hint="eastAsia"/>
          <w:sz w:val="18"/>
          <w:szCs w:val="18"/>
        </w:rPr>
        <w:t xml:space="preserve"> </w:t>
      </w:r>
      <w:r w:rsidRPr="00C315C8">
        <w:rPr>
          <w:rFonts w:hint="eastAsia"/>
          <w:sz w:val="18"/>
          <w:szCs w:val="18"/>
        </w:rPr>
        <w:t>되시니라</w:t>
      </w:r>
      <w:r w:rsidRPr="00C315C8">
        <w:rPr>
          <w:rFonts w:hint="eastAsia"/>
          <w:sz w:val="18"/>
          <w:szCs w:val="18"/>
        </w:rPr>
        <w:t>. (</w:t>
      </w:r>
      <w:r w:rsidRPr="00C315C8">
        <w:rPr>
          <w:rFonts w:hint="eastAsia"/>
          <w:sz w:val="18"/>
          <w:szCs w:val="18"/>
        </w:rPr>
        <w:t>사람들이</w:t>
      </w:r>
      <w:r w:rsidRPr="00C315C8">
        <w:rPr>
          <w:rFonts w:hint="eastAsia"/>
          <w:sz w:val="18"/>
          <w:szCs w:val="18"/>
        </w:rPr>
        <w:t xml:space="preserve"> </w:t>
      </w:r>
      <w:r w:rsidRPr="00C315C8">
        <w:rPr>
          <w:rFonts w:hint="eastAsia"/>
          <w:sz w:val="18"/>
          <w:szCs w:val="18"/>
        </w:rPr>
        <w:t>생각하기에</w:t>
      </w:r>
      <w:r w:rsidRPr="00C315C8">
        <w:rPr>
          <w:rFonts w:hint="eastAsia"/>
          <w:sz w:val="18"/>
          <w:szCs w:val="18"/>
        </w:rPr>
        <w:t xml:space="preserve">) </w:t>
      </w:r>
      <w:r w:rsidRPr="00C315C8">
        <w:rPr>
          <w:rFonts w:hint="eastAsia"/>
          <w:sz w:val="18"/>
          <w:szCs w:val="18"/>
        </w:rPr>
        <w:t>이분은</w:t>
      </w:r>
      <w:r w:rsidRPr="00C315C8">
        <w:rPr>
          <w:rFonts w:hint="eastAsia"/>
          <w:sz w:val="18"/>
          <w:szCs w:val="18"/>
        </w:rPr>
        <w:t xml:space="preserve"> </w:t>
      </w:r>
      <w:r w:rsidRPr="00C315C8">
        <w:rPr>
          <w:rFonts w:hint="eastAsia"/>
          <w:sz w:val="18"/>
          <w:szCs w:val="18"/>
        </w:rPr>
        <w:t>요셉의</w:t>
      </w:r>
      <w:r w:rsidRPr="00C315C8">
        <w:rPr>
          <w:rFonts w:hint="eastAsia"/>
          <w:sz w:val="18"/>
          <w:szCs w:val="18"/>
        </w:rPr>
        <w:t xml:space="preserve"> </w:t>
      </w:r>
      <w:r w:rsidRPr="00C315C8">
        <w:rPr>
          <w:rFonts w:hint="eastAsia"/>
          <w:sz w:val="18"/>
          <w:szCs w:val="18"/>
        </w:rPr>
        <w:t>아들이신데</w:t>
      </w:r>
      <w:r w:rsidRPr="00C315C8">
        <w:rPr>
          <w:rFonts w:hint="eastAsia"/>
          <w:sz w:val="18"/>
          <w:szCs w:val="18"/>
        </w:rPr>
        <w:t xml:space="preserve"> </w:t>
      </w:r>
      <w:r w:rsidRPr="00C315C8">
        <w:rPr>
          <w:rFonts w:hint="eastAsia"/>
          <w:sz w:val="18"/>
          <w:szCs w:val="18"/>
        </w:rPr>
        <w:t>요셉은</w:t>
      </w:r>
      <w:r w:rsidRPr="00C315C8">
        <w:rPr>
          <w:rFonts w:hint="eastAsia"/>
          <w:sz w:val="18"/>
          <w:szCs w:val="18"/>
        </w:rPr>
        <w:t xml:space="preserve"> </w:t>
      </w:r>
      <w:r w:rsidRPr="00C315C8">
        <w:rPr>
          <w:rFonts w:hint="eastAsia"/>
          <w:sz w:val="18"/>
          <w:szCs w:val="18"/>
        </w:rPr>
        <w:t>헬리의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p>
    <w:p w:rsidR="00C315C8" w:rsidRPr="00C315C8" w:rsidRDefault="00C315C8" w:rsidP="00B16FDD">
      <w:pPr>
        <w:pStyle w:val="Level5"/>
        <w:numPr>
          <w:ilvl w:val="0"/>
          <w:numId w:val="0"/>
        </w:numPr>
        <w:spacing w:before="180"/>
        <w:ind w:left="1814"/>
        <w:rPr>
          <w:sz w:val="18"/>
          <w:szCs w:val="18"/>
        </w:rPr>
      </w:pPr>
      <w:r w:rsidRPr="00C315C8">
        <w:rPr>
          <w:rFonts w:hint="eastAsia"/>
          <w:sz w:val="18"/>
          <w:szCs w:val="18"/>
        </w:rPr>
        <w:t xml:space="preserve">24 </w:t>
      </w:r>
      <w:r w:rsidRPr="00C315C8">
        <w:rPr>
          <w:rFonts w:hint="eastAsia"/>
          <w:sz w:val="18"/>
          <w:szCs w:val="18"/>
        </w:rPr>
        <w:t>헬리는</w:t>
      </w:r>
      <w:r w:rsidRPr="00C315C8">
        <w:rPr>
          <w:rFonts w:hint="eastAsia"/>
          <w:sz w:val="18"/>
          <w:szCs w:val="18"/>
        </w:rPr>
        <w:t xml:space="preserve"> </w:t>
      </w:r>
      <w:r w:rsidRPr="00C315C8">
        <w:rPr>
          <w:rFonts w:hint="eastAsia"/>
          <w:sz w:val="18"/>
          <w:szCs w:val="18"/>
        </w:rPr>
        <w:t>맛닷의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맛닷은</w:t>
      </w:r>
      <w:r w:rsidRPr="00C315C8">
        <w:rPr>
          <w:rFonts w:hint="eastAsia"/>
          <w:sz w:val="18"/>
          <w:szCs w:val="18"/>
        </w:rPr>
        <w:t xml:space="preserve"> </w:t>
      </w:r>
      <w:r w:rsidRPr="00C315C8">
        <w:rPr>
          <w:rFonts w:hint="eastAsia"/>
          <w:sz w:val="18"/>
          <w:szCs w:val="18"/>
        </w:rPr>
        <w:t>레위의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레위는</w:t>
      </w:r>
      <w:r w:rsidRPr="00C315C8">
        <w:rPr>
          <w:rFonts w:hint="eastAsia"/>
          <w:sz w:val="18"/>
          <w:szCs w:val="18"/>
        </w:rPr>
        <w:t xml:space="preserve"> </w:t>
      </w:r>
      <w:r w:rsidRPr="00C315C8">
        <w:rPr>
          <w:rFonts w:hint="eastAsia"/>
          <w:sz w:val="18"/>
          <w:szCs w:val="18"/>
        </w:rPr>
        <w:t>멜기의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멜기는</w:t>
      </w:r>
      <w:r w:rsidRPr="00C315C8">
        <w:rPr>
          <w:rFonts w:hint="eastAsia"/>
          <w:sz w:val="18"/>
          <w:szCs w:val="18"/>
        </w:rPr>
        <w:t xml:space="preserve"> </w:t>
      </w:r>
      <w:r w:rsidRPr="00C315C8">
        <w:rPr>
          <w:rFonts w:hint="eastAsia"/>
          <w:sz w:val="18"/>
          <w:szCs w:val="18"/>
        </w:rPr>
        <w:t>얀나의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얀나는</w:t>
      </w:r>
      <w:r w:rsidRPr="00C315C8">
        <w:rPr>
          <w:rFonts w:hint="eastAsia"/>
          <w:sz w:val="18"/>
          <w:szCs w:val="18"/>
        </w:rPr>
        <w:t xml:space="preserve"> </w:t>
      </w:r>
      <w:r w:rsidRPr="00C315C8">
        <w:rPr>
          <w:rFonts w:hint="eastAsia"/>
          <w:sz w:val="18"/>
          <w:szCs w:val="18"/>
        </w:rPr>
        <w:t>요셉의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p>
    <w:p w:rsidR="00C315C8" w:rsidRPr="00AD5DEE" w:rsidRDefault="00C315C8" w:rsidP="00B16FDD">
      <w:pPr>
        <w:pStyle w:val="Level5"/>
        <w:numPr>
          <w:ilvl w:val="0"/>
          <w:numId w:val="0"/>
        </w:numPr>
        <w:spacing w:before="180"/>
        <w:ind w:leftChars="884" w:left="1813" w:hangingChars="25" w:hanging="45"/>
        <w:rPr>
          <w:sz w:val="18"/>
          <w:szCs w:val="18"/>
        </w:rPr>
      </w:pPr>
      <w:r w:rsidRPr="00C315C8">
        <w:rPr>
          <w:rFonts w:hint="eastAsia"/>
          <w:sz w:val="18"/>
          <w:szCs w:val="18"/>
        </w:rPr>
        <w:t xml:space="preserve">25 </w:t>
      </w:r>
      <w:r w:rsidRPr="00C315C8">
        <w:rPr>
          <w:rFonts w:hint="eastAsia"/>
          <w:sz w:val="18"/>
          <w:szCs w:val="18"/>
        </w:rPr>
        <w:t>요셉은</w:t>
      </w:r>
      <w:r w:rsidRPr="00C315C8">
        <w:rPr>
          <w:rFonts w:hint="eastAsia"/>
          <w:sz w:val="18"/>
          <w:szCs w:val="18"/>
        </w:rPr>
        <w:t xml:space="preserve"> </w:t>
      </w:r>
      <w:r w:rsidRPr="00C315C8">
        <w:rPr>
          <w:rFonts w:hint="eastAsia"/>
          <w:sz w:val="18"/>
          <w:szCs w:val="18"/>
        </w:rPr>
        <w:t>맛다디아의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맛다디아는</w:t>
      </w:r>
      <w:r w:rsidRPr="00C315C8">
        <w:rPr>
          <w:rFonts w:hint="eastAsia"/>
          <w:sz w:val="18"/>
          <w:szCs w:val="18"/>
        </w:rPr>
        <w:t xml:space="preserve"> </w:t>
      </w:r>
      <w:r w:rsidRPr="00C315C8">
        <w:rPr>
          <w:rFonts w:hint="eastAsia"/>
          <w:sz w:val="18"/>
          <w:szCs w:val="18"/>
        </w:rPr>
        <w:t>아모스의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아모스는</w:t>
      </w:r>
      <w:r w:rsidRPr="00C315C8">
        <w:rPr>
          <w:rFonts w:hint="eastAsia"/>
          <w:sz w:val="18"/>
          <w:szCs w:val="18"/>
        </w:rPr>
        <w:t xml:space="preserve"> </w:t>
      </w:r>
      <w:r w:rsidRPr="00C315C8">
        <w:rPr>
          <w:rFonts w:hint="eastAsia"/>
          <w:sz w:val="18"/>
          <w:szCs w:val="18"/>
        </w:rPr>
        <w:t>나훔의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나훔은</w:t>
      </w:r>
      <w:r w:rsidRPr="00C315C8">
        <w:rPr>
          <w:rFonts w:hint="eastAsia"/>
          <w:sz w:val="18"/>
          <w:szCs w:val="18"/>
        </w:rPr>
        <w:t xml:space="preserve"> </w:t>
      </w:r>
      <w:r w:rsidRPr="00C315C8">
        <w:rPr>
          <w:rFonts w:hint="eastAsia"/>
          <w:sz w:val="18"/>
          <w:szCs w:val="18"/>
        </w:rPr>
        <w:t>에슬리의</w:t>
      </w:r>
      <w:r w:rsidRPr="00C315C8">
        <w:rPr>
          <w:rFonts w:hint="eastAsia"/>
          <w:sz w:val="18"/>
          <w:szCs w:val="18"/>
        </w:rPr>
        <w:t xml:space="preserve"> </w:t>
      </w:r>
      <w:r w:rsidRPr="00C315C8">
        <w:rPr>
          <w:rFonts w:hint="eastAsia"/>
          <w:sz w:val="18"/>
          <w:szCs w:val="18"/>
        </w:rPr>
        <w:t>아들이요</w:t>
      </w:r>
      <w:r w:rsidRPr="00C315C8">
        <w:rPr>
          <w:rFonts w:hint="eastAsia"/>
          <w:sz w:val="18"/>
          <w:szCs w:val="18"/>
        </w:rPr>
        <w:t xml:space="preserve">, </w:t>
      </w:r>
      <w:r w:rsidRPr="00C315C8">
        <w:rPr>
          <w:rFonts w:hint="eastAsia"/>
          <w:sz w:val="18"/>
          <w:szCs w:val="18"/>
        </w:rPr>
        <w:t>에슬리는</w:t>
      </w:r>
      <w:r w:rsidRPr="00C315C8">
        <w:rPr>
          <w:rFonts w:hint="eastAsia"/>
          <w:sz w:val="18"/>
          <w:szCs w:val="18"/>
        </w:rPr>
        <w:t xml:space="preserve"> </w:t>
      </w:r>
      <w:r w:rsidRPr="00C315C8">
        <w:rPr>
          <w:rFonts w:hint="eastAsia"/>
          <w:sz w:val="18"/>
          <w:szCs w:val="18"/>
        </w:rPr>
        <w:t>낙게의</w:t>
      </w:r>
      <w:r w:rsidRPr="00C315C8">
        <w:rPr>
          <w:rFonts w:hint="eastAsia"/>
          <w:sz w:val="18"/>
          <w:szCs w:val="18"/>
        </w:rPr>
        <w:t xml:space="preserve"> </w:t>
      </w:r>
      <w:r w:rsidRPr="00C315C8">
        <w:rPr>
          <w:rFonts w:hint="eastAsia"/>
          <w:sz w:val="18"/>
          <w:szCs w:val="18"/>
        </w:rPr>
        <w:t>아들이요</w:t>
      </w:r>
    </w:p>
    <w:p w:rsidR="00AD5DEE" w:rsidRPr="00AD5DEE" w:rsidRDefault="00AD5DEE" w:rsidP="00B16FDD">
      <w:pPr>
        <w:pStyle w:val="Level4"/>
        <w:spacing w:before="180"/>
      </w:pPr>
      <w:r w:rsidRPr="00AD5DEE">
        <w:rPr>
          <w:rFonts w:hint="eastAsia"/>
        </w:rPr>
        <w:t>개역</w:t>
      </w:r>
    </w:p>
    <w:p w:rsidR="00C315C8" w:rsidRDefault="00AD5DEE" w:rsidP="00B16FDD">
      <w:pPr>
        <w:pStyle w:val="Level5"/>
        <w:numPr>
          <w:ilvl w:val="0"/>
          <w:numId w:val="0"/>
        </w:numPr>
        <w:spacing w:before="180"/>
        <w:ind w:left="1814"/>
        <w:rPr>
          <w:sz w:val="18"/>
          <w:szCs w:val="18"/>
        </w:rPr>
      </w:pPr>
      <w:r w:rsidRPr="00AD5DEE">
        <w:rPr>
          <w:sz w:val="18"/>
          <w:szCs w:val="18"/>
        </w:rPr>
        <w:t xml:space="preserve">23 </w:t>
      </w:r>
      <w:r w:rsidRPr="00AD5DEE">
        <w:rPr>
          <w:rFonts w:hint="eastAsia"/>
          <w:sz w:val="18"/>
          <w:szCs w:val="18"/>
        </w:rPr>
        <w:t>예수께서</w:t>
      </w:r>
      <w:r w:rsidRPr="00AD5DEE">
        <w:rPr>
          <w:sz w:val="18"/>
          <w:szCs w:val="18"/>
        </w:rPr>
        <w:t xml:space="preserve"> </w:t>
      </w:r>
      <w:r w:rsidRPr="00AD5DEE">
        <w:rPr>
          <w:rFonts w:hint="eastAsia"/>
          <w:sz w:val="18"/>
          <w:szCs w:val="18"/>
        </w:rPr>
        <w:t>가르치심을</w:t>
      </w:r>
      <w:r w:rsidRPr="00AD5DEE">
        <w:rPr>
          <w:sz w:val="18"/>
          <w:szCs w:val="18"/>
        </w:rPr>
        <w:t xml:space="preserve"> </w:t>
      </w:r>
      <w:r w:rsidRPr="00AD5DEE">
        <w:rPr>
          <w:rFonts w:hint="eastAsia"/>
          <w:sz w:val="18"/>
          <w:szCs w:val="18"/>
        </w:rPr>
        <w:t>시작할</w:t>
      </w:r>
      <w:r w:rsidRPr="00AD5DEE">
        <w:rPr>
          <w:sz w:val="18"/>
          <w:szCs w:val="18"/>
        </w:rPr>
        <w:t xml:space="preserve"> </w:t>
      </w:r>
      <w:r w:rsidRPr="00AD5DEE">
        <w:rPr>
          <w:rFonts w:hint="eastAsia"/>
          <w:sz w:val="18"/>
          <w:szCs w:val="18"/>
        </w:rPr>
        <w:t>때에</w:t>
      </w:r>
      <w:r w:rsidRPr="00AD5DEE">
        <w:rPr>
          <w:sz w:val="18"/>
          <w:szCs w:val="18"/>
        </w:rPr>
        <w:t xml:space="preserve"> </w:t>
      </w:r>
      <w:r w:rsidRPr="00AD5DEE">
        <w:rPr>
          <w:rFonts w:hint="eastAsia"/>
          <w:sz w:val="18"/>
          <w:szCs w:val="18"/>
        </w:rPr>
        <w:t>삼십세쯤</w:t>
      </w:r>
      <w:r w:rsidRPr="00AD5DEE">
        <w:rPr>
          <w:sz w:val="18"/>
          <w:szCs w:val="18"/>
        </w:rPr>
        <w:t xml:space="preserve"> </w:t>
      </w:r>
      <w:r w:rsidRPr="00AD5DEE">
        <w:rPr>
          <w:rFonts w:hint="eastAsia"/>
          <w:sz w:val="18"/>
          <w:szCs w:val="18"/>
        </w:rPr>
        <w:t>되시니라</w:t>
      </w:r>
      <w:r w:rsidRPr="00AD5DEE">
        <w:rPr>
          <w:sz w:val="18"/>
          <w:szCs w:val="18"/>
        </w:rPr>
        <w:t xml:space="preserve"> </w:t>
      </w:r>
      <w:r w:rsidRPr="00AD5DEE">
        <w:rPr>
          <w:rFonts w:hint="eastAsia"/>
          <w:sz w:val="18"/>
          <w:szCs w:val="18"/>
        </w:rPr>
        <w:t>사람들의</w:t>
      </w:r>
      <w:r w:rsidRPr="00AD5DEE">
        <w:rPr>
          <w:sz w:val="18"/>
          <w:szCs w:val="18"/>
        </w:rPr>
        <w:t xml:space="preserve"> </w:t>
      </w:r>
      <w:r w:rsidRPr="00AD5DEE">
        <w:rPr>
          <w:rFonts w:hint="eastAsia"/>
          <w:sz w:val="18"/>
          <w:szCs w:val="18"/>
        </w:rPr>
        <w:t>아는대로는</w:t>
      </w:r>
      <w:r w:rsidRPr="00AD5DEE">
        <w:rPr>
          <w:sz w:val="18"/>
          <w:szCs w:val="18"/>
        </w:rPr>
        <w:t xml:space="preserve"> </w:t>
      </w:r>
      <w:r w:rsidRPr="00AD5DEE">
        <w:rPr>
          <w:rFonts w:hint="eastAsia"/>
          <w:sz w:val="18"/>
          <w:szCs w:val="18"/>
        </w:rPr>
        <w:t>요셉의</w:t>
      </w:r>
      <w:r w:rsidRPr="00AD5DEE">
        <w:rPr>
          <w:sz w:val="18"/>
          <w:szCs w:val="18"/>
        </w:rPr>
        <w:t xml:space="preserve"> </w:t>
      </w:r>
      <w:r w:rsidRPr="00AD5DEE">
        <w:rPr>
          <w:rFonts w:hint="eastAsia"/>
          <w:sz w:val="18"/>
          <w:szCs w:val="18"/>
        </w:rPr>
        <w:t>아들이니</w:t>
      </w:r>
      <w:r w:rsidRPr="00AD5DEE">
        <w:rPr>
          <w:sz w:val="18"/>
          <w:szCs w:val="18"/>
        </w:rPr>
        <w:t xml:space="preserve"> </w:t>
      </w:r>
      <w:r w:rsidRPr="00AD5DEE">
        <w:rPr>
          <w:rFonts w:hint="eastAsia"/>
          <w:sz w:val="18"/>
          <w:szCs w:val="18"/>
        </w:rPr>
        <w:t>요셉의</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헬리요</w:t>
      </w:r>
      <w:r w:rsidRPr="00AD5DEE">
        <w:rPr>
          <w:sz w:val="18"/>
          <w:szCs w:val="18"/>
        </w:rPr>
        <w:t xml:space="preserve">  </w:t>
      </w:r>
    </w:p>
    <w:p w:rsidR="00AD5DEE" w:rsidRDefault="00AD5DEE" w:rsidP="00B16FDD">
      <w:pPr>
        <w:pStyle w:val="Level5"/>
        <w:numPr>
          <w:ilvl w:val="0"/>
          <w:numId w:val="0"/>
        </w:numPr>
        <w:spacing w:before="180"/>
        <w:ind w:left="1814"/>
        <w:rPr>
          <w:sz w:val="18"/>
          <w:szCs w:val="18"/>
        </w:rPr>
      </w:pPr>
      <w:r w:rsidRPr="00AD5DEE">
        <w:rPr>
          <w:sz w:val="18"/>
          <w:szCs w:val="18"/>
        </w:rPr>
        <w:t xml:space="preserve">24 </w:t>
      </w:r>
      <w:r w:rsidRPr="00AD5DEE">
        <w:rPr>
          <w:rFonts w:hint="eastAsia"/>
          <w:sz w:val="18"/>
          <w:szCs w:val="18"/>
        </w:rPr>
        <w:t>그</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맛닷이요</w:t>
      </w:r>
      <w:r w:rsidRPr="00AD5DEE">
        <w:rPr>
          <w:sz w:val="18"/>
          <w:szCs w:val="18"/>
        </w:rPr>
        <w:t xml:space="preserve"> </w:t>
      </w:r>
      <w:r w:rsidRPr="00AD5DEE">
        <w:rPr>
          <w:rFonts w:hint="eastAsia"/>
          <w:sz w:val="18"/>
          <w:szCs w:val="18"/>
        </w:rPr>
        <w:t>그</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레위요</w:t>
      </w:r>
      <w:r w:rsidRPr="00AD5DEE">
        <w:rPr>
          <w:sz w:val="18"/>
          <w:szCs w:val="18"/>
        </w:rPr>
        <w:t xml:space="preserve"> </w:t>
      </w:r>
      <w:r w:rsidRPr="00AD5DEE">
        <w:rPr>
          <w:rFonts w:hint="eastAsia"/>
          <w:sz w:val="18"/>
          <w:szCs w:val="18"/>
        </w:rPr>
        <w:t>그</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멜기요</w:t>
      </w:r>
      <w:r w:rsidRPr="00AD5DEE">
        <w:rPr>
          <w:sz w:val="18"/>
          <w:szCs w:val="18"/>
        </w:rPr>
        <w:t xml:space="preserve"> </w:t>
      </w:r>
      <w:r w:rsidRPr="00AD5DEE">
        <w:rPr>
          <w:rFonts w:hint="eastAsia"/>
          <w:sz w:val="18"/>
          <w:szCs w:val="18"/>
        </w:rPr>
        <w:t>그</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얀나요</w:t>
      </w:r>
      <w:r w:rsidRPr="00AD5DEE">
        <w:rPr>
          <w:sz w:val="18"/>
          <w:szCs w:val="18"/>
        </w:rPr>
        <w:t xml:space="preserve"> </w:t>
      </w:r>
      <w:r w:rsidRPr="00AD5DEE">
        <w:rPr>
          <w:rFonts w:hint="eastAsia"/>
          <w:sz w:val="18"/>
          <w:szCs w:val="18"/>
        </w:rPr>
        <w:t>그</w:t>
      </w:r>
      <w:r w:rsidRPr="00AD5DEE">
        <w:rPr>
          <w:sz w:val="18"/>
          <w:szCs w:val="18"/>
        </w:rPr>
        <w:t xml:space="preserve"> </w:t>
      </w:r>
      <w:r w:rsidRPr="00AD5DEE">
        <w:rPr>
          <w:rFonts w:hint="eastAsia"/>
          <w:sz w:val="18"/>
          <w:szCs w:val="18"/>
        </w:rPr>
        <w:t>이상은</w:t>
      </w:r>
      <w:r w:rsidRPr="00AD5DEE">
        <w:rPr>
          <w:sz w:val="18"/>
          <w:szCs w:val="18"/>
        </w:rPr>
        <w:t xml:space="preserve"> </w:t>
      </w:r>
      <w:r w:rsidRPr="00AD5DEE">
        <w:rPr>
          <w:rFonts w:hint="eastAsia"/>
          <w:sz w:val="18"/>
          <w:szCs w:val="18"/>
        </w:rPr>
        <w:t>요셉이요</w:t>
      </w:r>
      <w:r w:rsidRPr="00AD5DEE">
        <w:rPr>
          <w:sz w:val="18"/>
          <w:szCs w:val="18"/>
        </w:rPr>
        <w:t xml:space="preserve">  </w:t>
      </w:r>
    </w:p>
    <w:p w:rsidR="00C315C8" w:rsidRDefault="00C315C8" w:rsidP="00B16FDD">
      <w:pPr>
        <w:pStyle w:val="Level5"/>
        <w:numPr>
          <w:ilvl w:val="0"/>
          <w:numId w:val="0"/>
        </w:numPr>
        <w:spacing w:before="180"/>
        <w:ind w:left="1814"/>
        <w:rPr>
          <w:sz w:val="18"/>
          <w:szCs w:val="18"/>
        </w:rPr>
      </w:pPr>
      <w:r w:rsidRPr="00C315C8">
        <w:rPr>
          <w:rFonts w:hint="eastAsia"/>
          <w:sz w:val="18"/>
          <w:szCs w:val="18"/>
        </w:rPr>
        <w:t xml:space="preserve">25 </w:t>
      </w:r>
      <w:r w:rsidRPr="00C315C8">
        <w:rPr>
          <w:rFonts w:hint="eastAsia"/>
          <w:sz w:val="18"/>
          <w:szCs w:val="18"/>
        </w:rPr>
        <w:t>그</w:t>
      </w:r>
      <w:r w:rsidRPr="00C315C8">
        <w:rPr>
          <w:rFonts w:hint="eastAsia"/>
          <w:sz w:val="18"/>
          <w:szCs w:val="18"/>
        </w:rPr>
        <w:t xml:space="preserve"> </w:t>
      </w:r>
      <w:r w:rsidRPr="00C315C8">
        <w:rPr>
          <w:rFonts w:hint="eastAsia"/>
          <w:sz w:val="18"/>
          <w:szCs w:val="18"/>
        </w:rPr>
        <w:t>이상은</w:t>
      </w:r>
      <w:r w:rsidRPr="00C315C8">
        <w:rPr>
          <w:rFonts w:hint="eastAsia"/>
          <w:sz w:val="18"/>
          <w:szCs w:val="18"/>
        </w:rPr>
        <w:t xml:space="preserve"> </w:t>
      </w:r>
      <w:r w:rsidRPr="00C315C8">
        <w:rPr>
          <w:rFonts w:hint="eastAsia"/>
          <w:sz w:val="18"/>
          <w:szCs w:val="18"/>
        </w:rPr>
        <w:t>맛다디아요</w:t>
      </w:r>
      <w:r w:rsidRPr="00C315C8">
        <w:rPr>
          <w:rFonts w:hint="eastAsia"/>
          <w:sz w:val="18"/>
          <w:szCs w:val="18"/>
        </w:rPr>
        <w:t xml:space="preserve"> </w:t>
      </w:r>
      <w:r w:rsidRPr="00C315C8">
        <w:rPr>
          <w:rFonts w:hint="eastAsia"/>
          <w:sz w:val="18"/>
          <w:szCs w:val="18"/>
        </w:rPr>
        <w:t>그</w:t>
      </w:r>
      <w:r w:rsidRPr="00C315C8">
        <w:rPr>
          <w:rFonts w:hint="eastAsia"/>
          <w:sz w:val="18"/>
          <w:szCs w:val="18"/>
        </w:rPr>
        <w:t xml:space="preserve"> </w:t>
      </w:r>
      <w:r w:rsidRPr="00C315C8">
        <w:rPr>
          <w:rFonts w:hint="eastAsia"/>
          <w:sz w:val="18"/>
          <w:szCs w:val="18"/>
        </w:rPr>
        <w:t>이상은</w:t>
      </w:r>
      <w:r w:rsidRPr="00C315C8">
        <w:rPr>
          <w:rFonts w:hint="eastAsia"/>
          <w:sz w:val="18"/>
          <w:szCs w:val="18"/>
        </w:rPr>
        <w:t xml:space="preserve"> </w:t>
      </w:r>
      <w:r w:rsidRPr="00C315C8">
        <w:rPr>
          <w:rFonts w:hint="eastAsia"/>
          <w:sz w:val="18"/>
          <w:szCs w:val="18"/>
        </w:rPr>
        <w:t>아모스요</w:t>
      </w:r>
      <w:r w:rsidRPr="00C315C8">
        <w:rPr>
          <w:rFonts w:hint="eastAsia"/>
          <w:sz w:val="18"/>
          <w:szCs w:val="18"/>
        </w:rPr>
        <w:t xml:space="preserve"> </w:t>
      </w:r>
      <w:r w:rsidRPr="00C315C8">
        <w:rPr>
          <w:rFonts w:hint="eastAsia"/>
          <w:sz w:val="18"/>
          <w:szCs w:val="18"/>
        </w:rPr>
        <w:t>그</w:t>
      </w:r>
      <w:r w:rsidRPr="00C315C8">
        <w:rPr>
          <w:rFonts w:hint="eastAsia"/>
          <w:sz w:val="18"/>
          <w:szCs w:val="18"/>
        </w:rPr>
        <w:t xml:space="preserve"> </w:t>
      </w:r>
      <w:r w:rsidRPr="00C315C8">
        <w:rPr>
          <w:rFonts w:hint="eastAsia"/>
          <w:sz w:val="18"/>
          <w:szCs w:val="18"/>
        </w:rPr>
        <w:t>이상은</w:t>
      </w:r>
      <w:r w:rsidRPr="00C315C8">
        <w:rPr>
          <w:rFonts w:hint="eastAsia"/>
          <w:sz w:val="18"/>
          <w:szCs w:val="18"/>
        </w:rPr>
        <w:t xml:space="preserve"> </w:t>
      </w:r>
      <w:r w:rsidRPr="00C315C8">
        <w:rPr>
          <w:rFonts w:hint="eastAsia"/>
          <w:sz w:val="18"/>
          <w:szCs w:val="18"/>
        </w:rPr>
        <w:t>나훔이요</w:t>
      </w:r>
      <w:r w:rsidRPr="00C315C8">
        <w:rPr>
          <w:rFonts w:hint="eastAsia"/>
          <w:sz w:val="18"/>
          <w:szCs w:val="18"/>
        </w:rPr>
        <w:t xml:space="preserve"> </w:t>
      </w:r>
      <w:r w:rsidRPr="00C315C8">
        <w:rPr>
          <w:rFonts w:hint="eastAsia"/>
          <w:sz w:val="18"/>
          <w:szCs w:val="18"/>
        </w:rPr>
        <w:t>그</w:t>
      </w:r>
      <w:r w:rsidRPr="00C315C8">
        <w:rPr>
          <w:rFonts w:hint="eastAsia"/>
          <w:sz w:val="18"/>
          <w:szCs w:val="18"/>
        </w:rPr>
        <w:t xml:space="preserve"> </w:t>
      </w:r>
      <w:r w:rsidRPr="00C315C8">
        <w:rPr>
          <w:rFonts w:hint="eastAsia"/>
          <w:sz w:val="18"/>
          <w:szCs w:val="18"/>
        </w:rPr>
        <w:t>이상은</w:t>
      </w:r>
      <w:r w:rsidRPr="00C315C8">
        <w:rPr>
          <w:rFonts w:hint="eastAsia"/>
          <w:sz w:val="18"/>
          <w:szCs w:val="18"/>
        </w:rPr>
        <w:t xml:space="preserve"> </w:t>
      </w:r>
      <w:r w:rsidRPr="00C315C8">
        <w:rPr>
          <w:rFonts w:hint="eastAsia"/>
          <w:sz w:val="18"/>
          <w:szCs w:val="18"/>
        </w:rPr>
        <w:t>에슬리요</w:t>
      </w:r>
      <w:r w:rsidRPr="00C315C8">
        <w:rPr>
          <w:rFonts w:hint="eastAsia"/>
          <w:sz w:val="18"/>
          <w:szCs w:val="18"/>
        </w:rPr>
        <w:t xml:space="preserve"> </w:t>
      </w:r>
      <w:r w:rsidRPr="00C315C8">
        <w:rPr>
          <w:rFonts w:hint="eastAsia"/>
          <w:sz w:val="18"/>
          <w:szCs w:val="18"/>
        </w:rPr>
        <w:t>그</w:t>
      </w:r>
      <w:r w:rsidRPr="00C315C8">
        <w:rPr>
          <w:rFonts w:hint="eastAsia"/>
          <w:sz w:val="18"/>
          <w:szCs w:val="18"/>
        </w:rPr>
        <w:t xml:space="preserve"> </w:t>
      </w:r>
      <w:r w:rsidRPr="00C315C8">
        <w:rPr>
          <w:rFonts w:hint="eastAsia"/>
          <w:sz w:val="18"/>
          <w:szCs w:val="18"/>
        </w:rPr>
        <w:t>이상은</w:t>
      </w:r>
      <w:r w:rsidRPr="00C315C8">
        <w:rPr>
          <w:rFonts w:hint="eastAsia"/>
          <w:sz w:val="18"/>
          <w:szCs w:val="18"/>
        </w:rPr>
        <w:t xml:space="preserve"> </w:t>
      </w:r>
      <w:r w:rsidRPr="00C315C8">
        <w:rPr>
          <w:rFonts w:hint="eastAsia"/>
          <w:sz w:val="18"/>
          <w:szCs w:val="18"/>
        </w:rPr>
        <w:t>낙개요</w:t>
      </w:r>
    </w:p>
    <w:p w:rsidR="00A9319B" w:rsidRPr="00AD5DEE" w:rsidRDefault="00A9319B" w:rsidP="00B16FDD">
      <w:pPr>
        <w:pStyle w:val="Level2"/>
        <w:spacing w:before="180"/>
        <w:rPr>
          <w:sz w:val="18"/>
          <w:szCs w:val="18"/>
        </w:rPr>
      </w:pPr>
      <w:r w:rsidRPr="00AD5DEE">
        <w:rPr>
          <w:rFonts w:hint="eastAsia"/>
          <w:sz w:val="18"/>
          <w:szCs w:val="18"/>
        </w:rPr>
        <w:t>엡</w:t>
      </w:r>
      <w:r w:rsidRPr="00AD5DEE">
        <w:rPr>
          <w:sz w:val="18"/>
          <w:szCs w:val="18"/>
        </w:rPr>
        <w:t xml:space="preserve"> 1:5-6</w:t>
      </w:r>
    </w:p>
    <w:p w:rsidR="00A9319B" w:rsidRPr="00AD5DEE" w:rsidRDefault="00A9319B" w:rsidP="00B16FDD">
      <w:pPr>
        <w:pStyle w:val="Level3"/>
        <w:spacing w:before="180"/>
        <w:rPr>
          <w:sz w:val="18"/>
          <w:szCs w:val="18"/>
        </w:rPr>
      </w:pPr>
      <w:r w:rsidRPr="00AD5DEE">
        <w:rPr>
          <w:sz w:val="18"/>
          <w:szCs w:val="18"/>
        </w:rPr>
        <w:t>KJV</w:t>
      </w:r>
    </w:p>
    <w:p w:rsidR="00A9319B" w:rsidRPr="00CA33DF" w:rsidRDefault="00A9319B" w:rsidP="00CA33DF">
      <w:pPr>
        <w:pStyle w:val="Level5"/>
        <w:numPr>
          <w:ilvl w:val="0"/>
          <w:numId w:val="0"/>
        </w:numPr>
        <w:spacing w:before="180"/>
        <w:ind w:left="1814"/>
        <w:rPr>
          <w:sz w:val="18"/>
          <w:szCs w:val="18"/>
        </w:rPr>
      </w:pPr>
      <w:r w:rsidRPr="00CA33DF">
        <w:rPr>
          <w:sz w:val="18"/>
          <w:szCs w:val="18"/>
        </w:rPr>
        <w:t>Having predestinated us unto the adoption of children by Jesus Christ to himself, according to the good pleasure of his will,</w:t>
      </w:r>
    </w:p>
    <w:p w:rsidR="00A9319B" w:rsidRPr="00CA33DF" w:rsidRDefault="00A9319B" w:rsidP="00CA33DF">
      <w:pPr>
        <w:pStyle w:val="Level5"/>
        <w:numPr>
          <w:ilvl w:val="0"/>
          <w:numId w:val="0"/>
        </w:numPr>
        <w:spacing w:before="180"/>
        <w:ind w:left="1814"/>
        <w:rPr>
          <w:sz w:val="18"/>
          <w:szCs w:val="18"/>
        </w:rPr>
      </w:pPr>
      <w:r w:rsidRPr="00CA33DF">
        <w:rPr>
          <w:sz w:val="18"/>
          <w:szCs w:val="18"/>
        </w:rPr>
        <w:t>To the praise of the glory of his grace, wherein he hath made us accepted in the beloved.</w:t>
      </w:r>
    </w:p>
    <w:p w:rsidR="00A9319B" w:rsidRPr="00AD5DEE" w:rsidRDefault="00A9319B" w:rsidP="00B16FDD">
      <w:pPr>
        <w:pStyle w:val="Level3"/>
        <w:spacing w:before="180"/>
        <w:rPr>
          <w:sz w:val="18"/>
          <w:szCs w:val="18"/>
        </w:rPr>
      </w:pPr>
      <w:r w:rsidRPr="00AD5DEE">
        <w:rPr>
          <w:rFonts w:hint="eastAsia"/>
          <w:sz w:val="18"/>
          <w:szCs w:val="18"/>
        </w:rPr>
        <w:t>흠정역</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자신의</w:t>
      </w:r>
      <w:r w:rsidRPr="00CA33DF">
        <w:rPr>
          <w:sz w:val="18"/>
          <w:szCs w:val="18"/>
        </w:rPr>
        <w:t xml:space="preserve"> </w:t>
      </w:r>
      <w:r w:rsidRPr="00CA33DF">
        <w:rPr>
          <w:rFonts w:hint="eastAsia"/>
          <w:sz w:val="18"/>
          <w:szCs w:val="18"/>
        </w:rPr>
        <w:t>크게</w:t>
      </w:r>
      <w:r w:rsidRPr="00CA33DF">
        <w:rPr>
          <w:sz w:val="18"/>
          <w:szCs w:val="18"/>
        </w:rPr>
        <w:t xml:space="preserve"> </w:t>
      </w:r>
      <w:r w:rsidRPr="00CA33DF">
        <w:rPr>
          <w:rFonts w:hint="eastAsia"/>
          <w:sz w:val="18"/>
          <w:szCs w:val="18"/>
        </w:rPr>
        <w:t>기뻐하시는</w:t>
      </w:r>
      <w:r w:rsidRPr="00CA33DF">
        <w:rPr>
          <w:sz w:val="18"/>
          <w:szCs w:val="18"/>
        </w:rPr>
        <w:t xml:space="preserve"> </w:t>
      </w:r>
      <w:r w:rsidRPr="00CA33DF">
        <w:rPr>
          <w:rFonts w:hint="eastAsia"/>
          <w:sz w:val="18"/>
          <w:szCs w:val="18"/>
        </w:rPr>
        <w:t>뜻에</w:t>
      </w:r>
      <w:r w:rsidRPr="00CA33DF">
        <w:rPr>
          <w:sz w:val="18"/>
          <w:szCs w:val="18"/>
        </w:rPr>
        <w:t xml:space="preserve"> </w:t>
      </w:r>
      <w:r w:rsidRPr="00CA33DF">
        <w:rPr>
          <w:rFonts w:hint="eastAsia"/>
          <w:sz w:val="18"/>
          <w:szCs w:val="18"/>
        </w:rPr>
        <w:t>따라</w:t>
      </w:r>
      <w:r w:rsidRPr="00CA33DF">
        <w:rPr>
          <w:sz w:val="18"/>
          <w:szCs w:val="18"/>
        </w:rPr>
        <w:t xml:space="preserve"> </w:t>
      </w:r>
      <w:r w:rsidRPr="00CA33DF">
        <w:rPr>
          <w:rFonts w:hint="eastAsia"/>
          <w:sz w:val="18"/>
          <w:szCs w:val="18"/>
        </w:rPr>
        <w:t>우리를</w:t>
      </w:r>
      <w:r w:rsidRPr="00CA33DF">
        <w:rPr>
          <w:sz w:val="18"/>
          <w:szCs w:val="18"/>
        </w:rPr>
        <w:t xml:space="preserve"> </w:t>
      </w:r>
      <w:r w:rsidRPr="00CA33DF">
        <w:rPr>
          <w:rFonts w:hint="eastAsia"/>
          <w:sz w:val="18"/>
          <w:szCs w:val="18"/>
        </w:rPr>
        <w:t>예정하사</w:t>
      </w:r>
      <w:r w:rsidRPr="00CA33DF">
        <w:rPr>
          <w:sz w:val="18"/>
          <w:szCs w:val="18"/>
        </w:rPr>
        <w:t xml:space="preserve"> </w:t>
      </w:r>
      <w:r w:rsidRPr="00CA33DF">
        <w:rPr>
          <w:rFonts w:hint="eastAsia"/>
          <w:sz w:val="18"/>
          <w:szCs w:val="18"/>
        </w:rPr>
        <w:t>예수</w:t>
      </w:r>
      <w:r w:rsidRPr="00CA33DF">
        <w:rPr>
          <w:sz w:val="18"/>
          <w:szCs w:val="18"/>
        </w:rPr>
        <w:t xml:space="preserve"> </w:t>
      </w:r>
      <w:r w:rsidRPr="00CA33DF">
        <w:rPr>
          <w:rFonts w:hint="eastAsia"/>
          <w:sz w:val="18"/>
          <w:szCs w:val="18"/>
        </w:rPr>
        <w:t>그리스도를</w:t>
      </w:r>
      <w:r w:rsidRPr="00CA33DF">
        <w:rPr>
          <w:sz w:val="18"/>
          <w:szCs w:val="18"/>
        </w:rPr>
        <w:t xml:space="preserve"> </w:t>
      </w:r>
      <w:r w:rsidRPr="00CA33DF">
        <w:rPr>
          <w:rFonts w:hint="eastAsia"/>
          <w:sz w:val="18"/>
          <w:szCs w:val="18"/>
        </w:rPr>
        <w:t>통해</w:t>
      </w:r>
      <w:r w:rsidRPr="00CA33DF">
        <w:rPr>
          <w:sz w:val="18"/>
          <w:szCs w:val="18"/>
        </w:rPr>
        <w:t xml:space="preserve"> </w:t>
      </w:r>
      <w:r w:rsidRPr="00CA33DF">
        <w:rPr>
          <w:rFonts w:hint="eastAsia"/>
          <w:sz w:val="18"/>
          <w:szCs w:val="18"/>
        </w:rPr>
        <w:t>자신의</w:t>
      </w:r>
      <w:r w:rsidRPr="00CA33DF">
        <w:rPr>
          <w:sz w:val="18"/>
          <w:szCs w:val="18"/>
        </w:rPr>
        <w:t xml:space="preserve"> </w:t>
      </w:r>
      <w:r w:rsidRPr="00CA33DF">
        <w:rPr>
          <w:rFonts w:hint="eastAsia"/>
          <w:sz w:val="18"/>
          <w:szCs w:val="18"/>
        </w:rPr>
        <w:t>아이로</w:t>
      </w:r>
      <w:r w:rsidRPr="00CA33DF">
        <w:rPr>
          <w:sz w:val="18"/>
          <w:szCs w:val="18"/>
        </w:rPr>
        <w:t xml:space="preserve"> </w:t>
      </w:r>
      <w:r w:rsidRPr="00CA33DF">
        <w:rPr>
          <w:rFonts w:hint="eastAsia"/>
          <w:sz w:val="18"/>
          <w:szCs w:val="18"/>
        </w:rPr>
        <w:t>입양하심으로써</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자신의</w:t>
      </w:r>
      <w:r w:rsidRPr="00CA33DF">
        <w:rPr>
          <w:sz w:val="18"/>
          <w:szCs w:val="18"/>
        </w:rPr>
        <w:t xml:space="preserve"> </w:t>
      </w:r>
      <w:r w:rsidRPr="00CA33DF">
        <w:rPr>
          <w:rFonts w:hint="eastAsia"/>
          <w:sz w:val="18"/>
          <w:szCs w:val="18"/>
        </w:rPr>
        <w:t>은혜의</w:t>
      </w:r>
      <w:r w:rsidRPr="00CA33DF">
        <w:rPr>
          <w:sz w:val="18"/>
          <w:szCs w:val="18"/>
        </w:rPr>
        <w:t xml:space="preserve"> </w:t>
      </w:r>
      <w:r w:rsidRPr="00CA33DF">
        <w:rPr>
          <w:rFonts w:hint="eastAsia"/>
          <w:sz w:val="18"/>
          <w:szCs w:val="18"/>
        </w:rPr>
        <w:t>영광을</w:t>
      </w:r>
      <w:r w:rsidRPr="00CA33DF">
        <w:rPr>
          <w:sz w:val="18"/>
          <w:szCs w:val="18"/>
        </w:rPr>
        <w:t xml:space="preserve"> </w:t>
      </w:r>
      <w:r w:rsidRPr="00CA33DF">
        <w:rPr>
          <w:rFonts w:hint="eastAsia"/>
          <w:sz w:val="18"/>
          <w:szCs w:val="18"/>
        </w:rPr>
        <w:t>찬양하게</w:t>
      </w:r>
      <w:r w:rsidRPr="00CA33DF">
        <w:rPr>
          <w:sz w:val="18"/>
          <w:szCs w:val="18"/>
        </w:rPr>
        <w:t xml:space="preserve"> </w:t>
      </w:r>
      <w:r w:rsidRPr="00CA33DF">
        <w:rPr>
          <w:rFonts w:hint="eastAsia"/>
          <w:sz w:val="18"/>
          <w:szCs w:val="18"/>
        </w:rPr>
        <w:t>하셨느니라</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은혜</w:t>
      </w:r>
      <w:r w:rsidRPr="00CA33DF">
        <w:rPr>
          <w:sz w:val="18"/>
          <w:szCs w:val="18"/>
        </w:rPr>
        <w:t xml:space="preserve"> </w:t>
      </w:r>
      <w:r w:rsidRPr="00CA33DF">
        <w:rPr>
          <w:rFonts w:hint="eastAsia"/>
          <w:sz w:val="18"/>
          <w:szCs w:val="18"/>
        </w:rPr>
        <w:t>안에서</w:t>
      </w:r>
      <w:r w:rsidRPr="00CA33DF">
        <w:rPr>
          <w:sz w:val="18"/>
          <w:szCs w:val="18"/>
        </w:rPr>
        <w:t xml:space="preserve"> </w:t>
      </w:r>
      <w:r w:rsidRPr="00CA33DF">
        <w:rPr>
          <w:rFonts w:hint="eastAsia"/>
          <w:sz w:val="18"/>
          <w:szCs w:val="18"/>
        </w:rPr>
        <w:t>그분께서</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사랑하시는</w:t>
      </w:r>
      <w:r w:rsidRPr="00CA33DF">
        <w:rPr>
          <w:sz w:val="18"/>
          <w:szCs w:val="18"/>
        </w:rPr>
        <w:t xml:space="preserve"> </w:t>
      </w:r>
      <w:r w:rsidRPr="00CA33DF">
        <w:rPr>
          <w:rFonts w:hint="eastAsia"/>
          <w:sz w:val="18"/>
          <w:szCs w:val="18"/>
        </w:rPr>
        <w:t>자</w:t>
      </w:r>
      <w:r w:rsidRPr="00CA33DF">
        <w:rPr>
          <w:sz w:val="18"/>
          <w:szCs w:val="18"/>
        </w:rPr>
        <w:t xml:space="preserve"> </w:t>
      </w:r>
      <w:r w:rsidRPr="00CA33DF">
        <w:rPr>
          <w:rFonts w:hint="eastAsia"/>
          <w:sz w:val="18"/>
          <w:szCs w:val="18"/>
        </w:rPr>
        <w:t>안에서</w:t>
      </w:r>
      <w:r w:rsidRPr="00CA33DF">
        <w:rPr>
          <w:sz w:val="18"/>
          <w:szCs w:val="18"/>
        </w:rPr>
        <w:t xml:space="preserve"> </w:t>
      </w:r>
      <w:r w:rsidRPr="00CA33DF">
        <w:rPr>
          <w:rFonts w:hint="eastAsia"/>
          <w:sz w:val="18"/>
          <w:szCs w:val="18"/>
        </w:rPr>
        <w:t>우리를</w:t>
      </w:r>
      <w:r w:rsidRPr="00CA33DF">
        <w:rPr>
          <w:sz w:val="18"/>
          <w:szCs w:val="18"/>
        </w:rPr>
        <w:t xml:space="preserve"> </w:t>
      </w:r>
      <w:r w:rsidRPr="00CA33DF">
        <w:rPr>
          <w:rFonts w:hint="eastAsia"/>
          <w:sz w:val="18"/>
          <w:szCs w:val="18"/>
        </w:rPr>
        <w:t>받아</w:t>
      </w:r>
      <w:r w:rsidRPr="00CA33DF">
        <w:rPr>
          <w:sz w:val="18"/>
          <w:szCs w:val="18"/>
        </w:rPr>
        <w:t xml:space="preserve"> </w:t>
      </w:r>
      <w:r w:rsidRPr="00CA33DF">
        <w:rPr>
          <w:rFonts w:hint="eastAsia"/>
          <w:sz w:val="18"/>
          <w:szCs w:val="18"/>
        </w:rPr>
        <w:t>주셨으니</w:t>
      </w:r>
    </w:p>
    <w:p w:rsidR="00A9319B" w:rsidRPr="00AD5DEE" w:rsidRDefault="00A9319B" w:rsidP="00B16FDD">
      <w:pPr>
        <w:pStyle w:val="Level3"/>
        <w:spacing w:before="180"/>
        <w:rPr>
          <w:sz w:val="18"/>
          <w:szCs w:val="18"/>
        </w:rPr>
      </w:pPr>
      <w:r w:rsidRPr="00AD5DEE">
        <w:rPr>
          <w:rFonts w:hint="eastAsia"/>
          <w:sz w:val="18"/>
          <w:szCs w:val="18"/>
        </w:rPr>
        <w:t>한킹</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하나님의</w:t>
      </w:r>
      <w:r w:rsidRPr="00CA33DF">
        <w:rPr>
          <w:sz w:val="18"/>
          <w:szCs w:val="18"/>
        </w:rPr>
        <w:t xml:space="preserve"> </w:t>
      </w:r>
      <w:r w:rsidRPr="00CA33DF">
        <w:rPr>
          <w:rFonts w:hint="eastAsia"/>
          <w:sz w:val="18"/>
          <w:szCs w:val="18"/>
        </w:rPr>
        <w:t>기쁘신</w:t>
      </w:r>
      <w:r w:rsidRPr="00CA33DF">
        <w:rPr>
          <w:sz w:val="18"/>
          <w:szCs w:val="18"/>
        </w:rPr>
        <w:t xml:space="preserve"> </w:t>
      </w:r>
      <w:r w:rsidRPr="00CA33DF">
        <w:rPr>
          <w:rFonts w:hint="eastAsia"/>
          <w:sz w:val="18"/>
          <w:szCs w:val="18"/>
        </w:rPr>
        <w:t>뜻에</w:t>
      </w:r>
      <w:r w:rsidRPr="00CA33DF">
        <w:rPr>
          <w:sz w:val="18"/>
          <w:szCs w:val="18"/>
        </w:rPr>
        <w:t xml:space="preserve"> </w:t>
      </w:r>
      <w:r w:rsidRPr="00CA33DF">
        <w:rPr>
          <w:rFonts w:hint="eastAsia"/>
          <w:sz w:val="18"/>
          <w:szCs w:val="18"/>
        </w:rPr>
        <w:t>따라</w:t>
      </w:r>
      <w:r w:rsidRPr="00CA33DF">
        <w:rPr>
          <w:sz w:val="18"/>
          <w:szCs w:val="18"/>
        </w:rPr>
        <w:t xml:space="preserve"> </w:t>
      </w:r>
      <w:r w:rsidRPr="00CA33DF">
        <w:rPr>
          <w:rFonts w:hint="eastAsia"/>
          <w:sz w:val="18"/>
          <w:szCs w:val="18"/>
        </w:rPr>
        <w:t>예수</w:t>
      </w:r>
      <w:r w:rsidRPr="00CA33DF">
        <w:rPr>
          <w:sz w:val="18"/>
          <w:szCs w:val="18"/>
        </w:rPr>
        <w:t xml:space="preserve"> </w:t>
      </w:r>
      <w:r w:rsidRPr="00CA33DF">
        <w:rPr>
          <w:rFonts w:hint="eastAsia"/>
          <w:sz w:val="18"/>
          <w:szCs w:val="18"/>
        </w:rPr>
        <w:t>그리스도를</w:t>
      </w:r>
      <w:r w:rsidRPr="00CA33DF">
        <w:rPr>
          <w:sz w:val="18"/>
          <w:szCs w:val="18"/>
        </w:rPr>
        <w:t xml:space="preserve"> </w:t>
      </w:r>
      <w:r w:rsidRPr="00CA33DF">
        <w:rPr>
          <w:rFonts w:hint="eastAsia"/>
          <w:sz w:val="18"/>
          <w:szCs w:val="18"/>
        </w:rPr>
        <w:t>통하여</w:t>
      </w:r>
      <w:r w:rsidRPr="00CA33DF">
        <w:rPr>
          <w:sz w:val="18"/>
          <w:szCs w:val="18"/>
        </w:rPr>
        <w:t xml:space="preserve"> </w:t>
      </w:r>
      <w:r w:rsidRPr="00CA33DF">
        <w:rPr>
          <w:rFonts w:hint="eastAsia"/>
          <w:sz w:val="18"/>
          <w:szCs w:val="18"/>
        </w:rPr>
        <w:t>우리를</w:t>
      </w:r>
      <w:r w:rsidRPr="00CA33DF">
        <w:rPr>
          <w:sz w:val="18"/>
          <w:szCs w:val="18"/>
        </w:rPr>
        <w:t xml:space="preserve"> </w:t>
      </w:r>
      <w:r w:rsidRPr="00CA33DF">
        <w:rPr>
          <w:rFonts w:hint="eastAsia"/>
          <w:sz w:val="18"/>
          <w:szCs w:val="18"/>
        </w:rPr>
        <w:t>자신의</w:t>
      </w:r>
      <w:r w:rsidRPr="00CA33DF">
        <w:rPr>
          <w:sz w:val="18"/>
          <w:szCs w:val="18"/>
        </w:rPr>
        <w:t xml:space="preserve"> </w:t>
      </w:r>
      <w:r w:rsidRPr="00CA33DF">
        <w:rPr>
          <w:rFonts w:hint="eastAsia"/>
          <w:sz w:val="18"/>
          <w:szCs w:val="18"/>
        </w:rPr>
        <w:t>자녀로</w:t>
      </w:r>
      <w:r w:rsidRPr="00CA33DF">
        <w:rPr>
          <w:sz w:val="18"/>
          <w:szCs w:val="18"/>
        </w:rPr>
        <w:t xml:space="preserve"> </w:t>
      </w:r>
      <w:r w:rsidRPr="00CA33DF">
        <w:rPr>
          <w:rFonts w:hint="eastAsia"/>
          <w:sz w:val="18"/>
          <w:szCs w:val="18"/>
        </w:rPr>
        <w:t>입양할</w:t>
      </w:r>
      <w:r w:rsidRPr="00CA33DF">
        <w:rPr>
          <w:sz w:val="18"/>
          <w:szCs w:val="18"/>
        </w:rPr>
        <w:t xml:space="preserve"> </w:t>
      </w:r>
      <w:r w:rsidRPr="00CA33DF">
        <w:rPr>
          <w:rFonts w:hint="eastAsia"/>
          <w:sz w:val="18"/>
          <w:szCs w:val="18"/>
        </w:rPr>
        <w:t>것을</w:t>
      </w:r>
      <w:r w:rsidRPr="00CA33DF">
        <w:rPr>
          <w:sz w:val="18"/>
          <w:szCs w:val="18"/>
        </w:rPr>
        <w:t xml:space="preserve"> </w:t>
      </w:r>
      <w:r w:rsidRPr="00CA33DF">
        <w:rPr>
          <w:rFonts w:hint="eastAsia"/>
          <w:sz w:val="18"/>
          <w:szCs w:val="18"/>
        </w:rPr>
        <w:t>예정하셨으니</w:t>
      </w:r>
      <w:r w:rsidRPr="00CA33DF">
        <w:rPr>
          <w:sz w:val="18"/>
          <w:szCs w:val="18"/>
        </w:rPr>
        <w:t xml:space="preserve"> </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이는</w:t>
      </w:r>
      <w:r w:rsidRPr="00CA33DF">
        <w:rPr>
          <w:sz w:val="18"/>
          <w:szCs w:val="18"/>
        </w:rPr>
        <w:t xml:space="preserve"> </w:t>
      </w:r>
      <w:r w:rsidRPr="00CA33DF">
        <w:rPr>
          <w:rFonts w:hint="eastAsia"/>
          <w:sz w:val="18"/>
          <w:szCs w:val="18"/>
        </w:rPr>
        <w:t>하나님께서</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사랑하시는</w:t>
      </w:r>
      <w:r w:rsidRPr="00CA33DF">
        <w:rPr>
          <w:sz w:val="18"/>
          <w:szCs w:val="18"/>
        </w:rPr>
        <w:t xml:space="preserve"> </w:t>
      </w:r>
      <w:r w:rsidRPr="00CA33DF">
        <w:rPr>
          <w:rFonts w:hint="eastAsia"/>
          <w:sz w:val="18"/>
          <w:szCs w:val="18"/>
        </w:rPr>
        <w:t>이</w:t>
      </w:r>
      <w:r w:rsidRPr="00CA33DF">
        <w:rPr>
          <w:sz w:val="18"/>
          <w:szCs w:val="18"/>
        </w:rPr>
        <w:t xml:space="preserve"> </w:t>
      </w:r>
      <w:r w:rsidRPr="00CA33DF">
        <w:rPr>
          <w:rFonts w:hint="eastAsia"/>
          <w:sz w:val="18"/>
          <w:szCs w:val="18"/>
        </w:rPr>
        <w:t>안에서</w:t>
      </w:r>
      <w:r w:rsidRPr="00CA33DF">
        <w:rPr>
          <w:sz w:val="18"/>
          <w:szCs w:val="18"/>
        </w:rPr>
        <w:t xml:space="preserve"> </w:t>
      </w:r>
      <w:r w:rsidRPr="00CA33DF">
        <w:rPr>
          <w:rFonts w:hint="eastAsia"/>
          <w:sz w:val="18"/>
          <w:szCs w:val="18"/>
        </w:rPr>
        <w:t>우리를</w:t>
      </w:r>
      <w:r w:rsidRPr="00CA33DF">
        <w:rPr>
          <w:sz w:val="18"/>
          <w:szCs w:val="18"/>
        </w:rPr>
        <w:t xml:space="preserve"> </w:t>
      </w:r>
      <w:r w:rsidRPr="00CA33DF">
        <w:rPr>
          <w:rFonts w:hint="eastAsia"/>
          <w:sz w:val="18"/>
          <w:szCs w:val="18"/>
        </w:rPr>
        <w:t>받아들이신</w:t>
      </w:r>
      <w:r w:rsidRPr="00CA33DF">
        <w:rPr>
          <w:sz w:val="18"/>
          <w:szCs w:val="18"/>
        </w:rPr>
        <w:t xml:space="preserve"> </w:t>
      </w:r>
      <w:r w:rsidRPr="00CA33DF">
        <w:rPr>
          <w:rFonts w:hint="eastAsia"/>
          <w:sz w:val="18"/>
          <w:szCs w:val="18"/>
        </w:rPr>
        <w:t>그의</w:t>
      </w:r>
      <w:r w:rsidRPr="00CA33DF">
        <w:rPr>
          <w:sz w:val="18"/>
          <w:szCs w:val="18"/>
        </w:rPr>
        <w:t xml:space="preserve"> </w:t>
      </w:r>
      <w:r w:rsidRPr="00CA33DF">
        <w:rPr>
          <w:rFonts w:hint="eastAsia"/>
          <w:sz w:val="18"/>
          <w:szCs w:val="18"/>
        </w:rPr>
        <w:t>은혜의</w:t>
      </w:r>
      <w:r w:rsidRPr="00CA33DF">
        <w:rPr>
          <w:sz w:val="18"/>
          <w:szCs w:val="18"/>
        </w:rPr>
        <w:t xml:space="preserve"> </w:t>
      </w:r>
      <w:r w:rsidRPr="00CA33DF">
        <w:rPr>
          <w:rFonts w:hint="eastAsia"/>
          <w:sz w:val="18"/>
          <w:szCs w:val="18"/>
        </w:rPr>
        <w:t>영광을</w:t>
      </w:r>
      <w:r w:rsidRPr="00CA33DF">
        <w:rPr>
          <w:sz w:val="18"/>
          <w:szCs w:val="18"/>
        </w:rPr>
        <w:t xml:space="preserve"> </w:t>
      </w:r>
      <w:r w:rsidRPr="00CA33DF">
        <w:rPr>
          <w:rFonts w:hint="eastAsia"/>
          <w:sz w:val="18"/>
          <w:szCs w:val="18"/>
        </w:rPr>
        <w:t>찬양케</w:t>
      </w:r>
      <w:r w:rsidRPr="00CA33DF">
        <w:rPr>
          <w:sz w:val="18"/>
          <w:szCs w:val="18"/>
        </w:rPr>
        <w:t xml:space="preserve"> </w:t>
      </w:r>
      <w:r w:rsidRPr="00CA33DF">
        <w:rPr>
          <w:rFonts w:hint="eastAsia"/>
          <w:sz w:val="18"/>
          <w:szCs w:val="18"/>
        </w:rPr>
        <w:t>하려</w:t>
      </w:r>
      <w:r w:rsidRPr="00CA33DF">
        <w:rPr>
          <w:sz w:val="18"/>
          <w:szCs w:val="18"/>
        </w:rPr>
        <w:t xml:space="preserve"> </w:t>
      </w:r>
      <w:r w:rsidRPr="00CA33DF">
        <w:rPr>
          <w:rFonts w:hint="eastAsia"/>
          <w:sz w:val="18"/>
          <w:szCs w:val="18"/>
        </w:rPr>
        <w:t>하심이니라</w:t>
      </w:r>
      <w:r w:rsidRPr="00CA33DF">
        <w:rPr>
          <w:sz w:val="18"/>
          <w:szCs w:val="18"/>
        </w:rPr>
        <w:t xml:space="preserve">. </w:t>
      </w:r>
    </w:p>
    <w:p w:rsidR="00A9319B" w:rsidRPr="00A9319B" w:rsidRDefault="00A9319B" w:rsidP="00B16FDD">
      <w:pPr>
        <w:pStyle w:val="Level5"/>
        <w:numPr>
          <w:ilvl w:val="0"/>
          <w:numId w:val="0"/>
        </w:numPr>
        <w:spacing w:before="180"/>
        <w:ind w:left="1814"/>
        <w:rPr>
          <w:sz w:val="18"/>
          <w:szCs w:val="18"/>
        </w:rPr>
      </w:pPr>
    </w:p>
    <w:p w:rsidR="00AD5DEE" w:rsidRPr="00AD5DEE" w:rsidRDefault="00AD5DEE" w:rsidP="00B16FDD">
      <w:pPr>
        <w:pStyle w:val="Level2"/>
        <w:spacing w:before="180"/>
        <w:rPr>
          <w:sz w:val="18"/>
          <w:szCs w:val="18"/>
        </w:rPr>
      </w:pPr>
      <w:r w:rsidRPr="00AD5DEE">
        <w:rPr>
          <w:rFonts w:hint="eastAsia"/>
          <w:sz w:val="18"/>
          <w:szCs w:val="18"/>
        </w:rPr>
        <w:t>마태복음</w:t>
      </w:r>
      <w:r w:rsidRPr="00AD5DEE">
        <w:rPr>
          <w:sz w:val="18"/>
          <w:szCs w:val="18"/>
        </w:rPr>
        <w:t xml:space="preserve"> </w:t>
      </w:r>
    </w:p>
    <w:p w:rsidR="00AD5DEE" w:rsidRPr="00AD5DEE" w:rsidRDefault="00AD5DEE" w:rsidP="00B16FDD">
      <w:pPr>
        <w:pStyle w:val="Level3"/>
        <w:spacing w:before="180"/>
        <w:rPr>
          <w:sz w:val="18"/>
          <w:szCs w:val="18"/>
        </w:rPr>
      </w:pPr>
      <w:r w:rsidRPr="00AD5DEE">
        <w:rPr>
          <w:sz w:val="18"/>
          <w:szCs w:val="18"/>
        </w:rPr>
        <w:t>3:7</w:t>
      </w:r>
    </w:p>
    <w:p w:rsidR="00AD5DEE" w:rsidRPr="00AD5DEE" w:rsidRDefault="00AD5DEE" w:rsidP="00B16FDD">
      <w:pPr>
        <w:pStyle w:val="Level4"/>
        <w:spacing w:before="180"/>
      </w:pPr>
      <w:r w:rsidRPr="00AD5DEE">
        <w:t>KJV</w:t>
      </w:r>
    </w:p>
    <w:p w:rsidR="00AD5DEE" w:rsidRPr="00AD5DEE" w:rsidRDefault="00AD5DEE" w:rsidP="00B16FDD">
      <w:pPr>
        <w:pStyle w:val="Level5"/>
        <w:numPr>
          <w:ilvl w:val="0"/>
          <w:numId w:val="0"/>
        </w:numPr>
        <w:spacing w:before="180"/>
        <w:ind w:left="1814"/>
        <w:rPr>
          <w:sz w:val="18"/>
          <w:szCs w:val="18"/>
        </w:rPr>
      </w:pPr>
      <w:r w:rsidRPr="00AD5DEE">
        <w:rPr>
          <w:sz w:val="18"/>
          <w:szCs w:val="18"/>
        </w:rPr>
        <w:t>But when he saw many of the Pharisees and Sadducees come to his baptism</w:t>
      </w:r>
      <w:proofErr w:type="gramStart"/>
      <w:r w:rsidRPr="00AD5DEE">
        <w:rPr>
          <w:sz w:val="18"/>
          <w:szCs w:val="18"/>
        </w:rPr>
        <w:t>,  he</w:t>
      </w:r>
      <w:proofErr w:type="gramEnd"/>
      <w:r w:rsidRPr="00AD5DEE">
        <w:rPr>
          <w:sz w:val="18"/>
          <w:szCs w:val="18"/>
        </w:rPr>
        <w:t xml:space="preserve"> said unto them, O generation of vipers, who hath warned you to flee from the wrath to come? </w:t>
      </w:r>
    </w:p>
    <w:p w:rsidR="00AD5DEE" w:rsidRPr="00AD5DEE" w:rsidRDefault="00AD5DEE" w:rsidP="00B16FDD">
      <w:pPr>
        <w:pStyle w:val="Level4"/>
        <w:spacing w:before="180"/>
      </w:pPr>
      <w:r w:rsidRPr="00AD5DEE">
        <w:rPr>
          <w:rFonts w:hint="eastAsia"/>
        </w:rPr>
        <w:t>흠정역</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그러나</w:t>
      </w:r>
      <w:r w:rsidRPr="00AD5DEE">
        <w:rPr>
          <w:sz w:val="18"/>
          <w:szCs w:val="18"/>
        </w:rPr>
        <w:t xml:space="preserve"> </w:t>
      </w:r>
      <w:r w:rsidRPr="00AD5DEE">
        <w:rPr>
          <w:rFonts w:hint="eastAsia"/>
          <w:sz w:val="18"/>
          <w:szCs w:val="18"/>
        </w:rPr>
        <w:t>바리새인들과</w:t>
      </w:r>
      <w:r w:rsidRPr="00AD5DEE">
        <w:rPr>
          <w:sz w:val="18"/>
          <w:szCs w:val="18"/>
        </w:rPr>
        <w:t xml:space="preserve"> </w:t>
      </w:r>
      <w:r w:rsidRPr="00AD5DEE">
        <w:rPr>
          <w:rFonts w:hint="eastAsia"/>
          <w:sz w:val="18"/>
          <w:szCs w:val="18"/>
        </w:rPr>
        <w:t>사두개인들</w:t>
      </w:r>
      <w:r w:rsidRPr="00AD5DEE">
        <w:rPr>
          <w:sz w:val="18"/>
          <w:szCs w:val="18"/>
        </w:rPr>
        <w:t xml:space="preserve"> </w:t>
      </w:r>
      <w:r w:rsidRPr="00AD5DEE">
        <w:rPr>
          <w:rFonts w:hint="eastAsia"/>
          <w:sz w:val="18"/>
          <w:szCs w:val="18"/>
        </w:rPr>
        <w:t>중의</w:t>
      </w:r>
      <w:r w:rsidRPr="00AD5DEE">
        <w:rPr>
          <w:sz w:val="18"/>
          <w:szCs w:val="18"/>
        </w:rPr>
        <w:t xml:space="preserve"> </w:t>
      </w:r>
      <w:r w:rsidRPr="00AD5DEE">
        <w:rPr>
          <w:rFonts w:hint="eastAsia"/>
          <w:sz w:val="18"/>
          <w:szCs w:val="18"/>
        </w:rPr>
        <w:t>많은</w:t>
      </w:r>
      <w:r w:rsidRPr="00AD5DEE">
        <w:rPr>
          <w:sz w:val="18"/>
          <w:szCs w:val="18"/>
        </w:rPr>
        <w:t xml:space="preserve"> </w:t>
      </w:r>
      <w:r w:rsidRPr="00AD5DEE">
        <w:rPr>
          <w:rFonts w:hint="eastAsia"/>
          <w:sz w:val="18"/>
          <w:szCs w:val="18"/>
        </w:rPr>
        <w:t>자들이</w:t>
      </w:r>
      <w:r w:rsidRPr="00AD5DEE">
        <w:rPr>
          <w:sz w:val="18"/>
          <w:szCs w:val="18"/>
        </w:rPr>
        <w:t xml:space="preserve"> </w:t>
      </w:r>
      <w:r w:rsidRPr="00AD5DEE">
        <w:rPr>
          <w:rFonts w:hint="eastAsia"/>
          <w:sz w:val="18"/>
          <w:szCs w:val="18"/>
        </w:rPr>
        <w:t>자기에게</w:t>
      </w:r>
      <w:r w:rsidRPr="00AD5DEE">
        <w:rPr>
          <w:sz w:val="18"/>
          <w:szCs w:val="18"/>
        </w:rPr>
        <w:t xml:space="preserve"> </w:t>
      </w:r>
      <w:r w:rsidRPr="00AD5DEE">
        <w:rPr>
          <w:rFonts w:hint="eastAsia"/>
          <w:sz w:val="18"/>
          <w:szCs w:val="18"/>
        </w:rPr>
        <w:t>침례를</w:t>
      </w:r>
      <w:r w:rsidRPr="00AD5DEE">
        <w:rPr>
          <w:sz w:val="18"/>
          <w:szCs w:val="18"/>
        </w:rPr>
        <w:t xml:space="preserve"> </w:t>
      </w:r>
      <w:r w:rsidRPr="00AD5DEE">
        <w:rPr>
          <w:rFonts w:hint="eastAsia"/>
          <w:sz w:val="18"/>
          <w:szCs w:val="18"/>
        </w:rPr>
        <w:t>받으러</w:t>
      </w:r>
      <w:r w:rsidRPr="00AD5DEE">
        <w:rPr>
          <w:sz w:val="18"/>
          <w:szCs w:val="18"/>
        </w:rPr>
        <w:t xml:space="preserve"> </w:t>
      </w:r>
      <w:r w:rsidRPr="00AD5DEE">
        <w:rPr>
          <w:rFonts w:hint="eastAsia"/>
          <w:sz w:val="18"/>
          <w:szCs w:val="18"/>
        </w:rPr>
        <w:t>오는</w:t>
      </w:r>
      <w:r w:rsidRPr="00AD5DEE">
        <w:rPr>
          <w:sz w:val="18"/>
          <w:szCs w:val="18"/>
        </w:rPr>
        <w:t xml:space="preserve"> </w:t>
      </w:r>
      <w:r w:rsidRPr="00AD5DEE">
        <w:rPr>
          <w:rFonts w:hint="eastAsia"/>
          <w:sz w:val="18"/>
          <w:szCs w:val="18"/>
        </w:rPr>
        <w:t>것을</w:t>
      </w:r>
      <w:r w:rsidRPr="00AD5DEE">
        <w:rPr>
          <w:sz w:val="18"/>
          <w:szCs w:val="18"/>
        </w:rPr>
        <w:t xml:space="preserve"> </w:t>
      </w:r>
      <w:r w:rsidRPr="00AD5DEE">
        <w:rPr>
          <w:rFonts w:hint="eastAsia"/>
          <w:sz w:val="18"/>
          <w:szCs w:val="18"/>
        </w:rPr>
        <w:t>그가</w:t>
      </w:r>
      <w:r w:rsidRPr="00AD5DEE">
        <w:rPr>
          <w:sz w:val="18"/>
          <w:szCs w:val="18"/>
        </w:rPr>
        <w:t xml:space="preserve"> </w:t>
      </w:r>
      <w:r w:rsidRPr="00AD5DEE">
        <w:rPr>
          <w:rFonts w:hint="eastAsia"/>
          <w:sz w:val="18"/>
          <w:szCs w:val="18"/>
        </w:rPr>
        <w:t>보고</w:t>
      </w:r>
      <w:r w:rsidRPr="00AD5DEE">
        <w:rPr>
          <w:sz w:val="18"/>
          <w:szCs w:val="18"/>
        </w:rPr>
        <w:t xml:space="preserve"> </w:t>
      </w:r>
      <w:r w:rsidRPr="00AD5DEE">
        <w:rPr>
          <w:rFonts w:hint="eastAsia"/>
          <w:sz w:val="18"/>
          <w:szCs w:val="18"/>
        </w:rPr>
        <w:t>그들에게</w:t>
      </w:r>
      <w:r w:rsidRPr="00AD5DEE">
        <w:rPr>
          <w:sz w:val="18"/>
          <w:szCs w:val="18"/>
        </w:rPr>
        <w:t xml:space="preserve"> </w:t>
      </w:r>
      <w:r w:rsidRPr="00AD5DEE">
        <w:rPr>
          <w:rFonts w:hint="eastAsia"/>
          <w:sz w:val="18"/>
          <w:szCs w:val="18"/>
        </w:rPr>
        <w:t>이르되</w:t>
      </w:r>
      <w:proofErr w:type="gramStart"/>
      <w:r w:rsidRPr="00AD5DEE">
        <w:rPr>
          <w:sz w:val="18"/>
          <w:szCs w:val="18"/>
        </w:rPr>
        <w:t xml:space="preserve">,  </w:t>
      </w:r>
      <w:r w:rsidRPr="00AD5DEE">
        <w:rPr>
          <w:rFonts w:hint="eastAsia"/>
          <w:sz w:val="18"/>
          <w:szCs w:val="18"/>
        </w:rPr>
        <w:t>오</w:t>
      </w:r>
      <w:proofErr w:type="gramEnd"/>
      <w:r w:rsidRPr="00AD5DEE">
        <w:rPr>
          <w:sz w:val="18"/>
          <w:szCs w:val="18"/>
        </w:rPr>
        <w:t xml:space="preserve"> </w:t>
      </w:r>
      <w:r w:rsidRPr="00AD5DEE">
        <w:rPr>
          <w:rFonts w:hint="eastAsia"/>
          <w:sz w:val="18"/>
          <w:szCs w:val="18"/>
        </w:rPr>
        <w:t>독사들의</w:t>
      </w:r>
      <w:r w:rsidRPr="00AD5DEE">
        <w:rPr>
          <w:sz w:val="18"/>
          <w:szCs w:val="18"/>
        </w:rPr>
        <w:t xml:space="preserve"> </w:t>
      </w:r>
      <w:r w:rsidRPr="00AD5DEE">
        <w:rPr>
          <w:rFonts w:hint="eastAsia"/>
          <w:sz w:val="18"/>
          <w:szCs w:val="18"/>
        </w:rPr>
        <w:t>세대야</w:t>
      </w:r>
      <w:r w:rsidRPr="00AD5DEE">
        <w:rPr>
          <w:sz w:val="18"/>
          <w:szCs w:val="18"/>
        </w:rPr>
        <w:t xml:space="preserve">. </w:t>
      </w:r>
      <w:r w:rsidRPr="00AD5DEE">
        <w:rPr>
          <w:rFonts w:hint="eastAsia"/>
          <w:sz w:val="18"/>
          <w:szCs w:val="18"/>
        </w:rPr>
        <w:t>누가</w:t>
      </w:r>
      <w:r w:rsidRPr="00AD5DEE">
        <w:rPr>
          <w:sz w:val="18"/>
          <w:szCs w:val="18"/>
        </w:rPr>
        <w:t xml:space="preserve"> </w:t>
      </w:r>
      <w:r w:rsidRPr="00AD5DEE">
        <w:rPr>
          <w:rFonts w:hint="eastAsia"/>
          <w:sz w:val="18"/>
          <w:szCs w:val="18"/>
        </w:rPr>
        <w:t>너희에게</w:t>
      </w:r>
      <w:r w:rsidRPr="00AD5DEE">
        <w:rPr>
          <w:sz w:val="18"/>
          <w:szCs w:val="18"/>
        </w:rPr>
        <w:t xml:space="preserve"> </w:t>
      </w:r>
      <w:r w:rsidRPr="00AD5DEE">
        <w:rPr>
          <w:rFonts w:hint="eastAsia"/>
          <w:sz w:val="18"/>
          <w:szCs w:val="18"/>
        </w:rPr>
        <w:t>경고하여</w:t>
      </w:r>
      <w:r w:rsidRPr="00AD5DEE">
        <w:rPr>
          <w:sz w:val="18"/>
          <w:szCs w:val="18"/>
        </w:rPr>
        <w:t xml:space="preserve"> </w:t>
      </w:r>
      <w:r w:rsidRPr="00AD5DEE">
        <w:rPr>
          <w:rFonts w:hint="eastAsia"/>
          <w:sz w:val="18"/>
          <w:szCs w:val="18"/>
        </w:rPr>
        <w:t>다가오는</w:t>
      </w:r>
      <w:r w:rsidRPr="00AD5DEE">
        <w:rPr>
          <w:sz w:val="18"/>
          <w:szCs w:val="18"/>
        </w:rPr>
        <w:t xml:space="preserve"> </w:t>
      </w:r>
      <w:r w:rsidRPr="00AD5DEE">
        <w:rPr>
          <w:rFonts w:hint="eastAsia"/>
          <w:sz w:val="18"/>
          <w:szCs w:val="18"/>
        </w:rPr>
        <w:t>진노를</w:t>
      </w:r>
      <w:r w:rsidRPr="00AD5DEE">
        <w:rPr>
          <w:sz w:val="18"/>
          <w:szCs w:val="18"/>
        </w:rPr>
        <w:t xml:space="preserve"> </w:t>
      </w:r>
      <w:r w:rsidRPr="00AD5DEE">
        <w:rPr>
          <w:rFonts w:hint="eastAsia"/>
          <w:sz w:val="18"/>
          <w:szCs w:val="18"/>
        </w:rPr>
        <w:t>피하게</w:t>
      </w:r>
      <w:r w:rsidRPr="00AD5DEE">
        <w:rPr>
          <w:sz w:val="18"/>
          <w:szCs w:val="18"/>
        </w:rPr>
        <w:t xml:space="preserve"> </w:t>
      </w:r>
      <w:r w:rsidRPr="00AD5DEE">
        <w:rPr>
          <w:rFonts w:hint="eastAsia"/>
          <w:sz w:val="18"/>
          <w:szCs w:val="18"/>
        </w:rPr>
        <w:t>하더냐</w:t>
      </w:r>
      <w:r w:rsidRPr="00AD5DEE">
        <w:rPr>
          <w:sz w:val="18"/>
          <w:szCs w:val="18"/>
        </w:rPr>
        <w:t>?</w:t>
      </w:r>
    </w:p>
    <w:p w:rsidR="00AD5DEE" w:rsidRPr="00AD5DEE" w:rsidRDefault="00AD5DEE" w:rsidP="00B16FDD">
      <w:pPr>
        <w:pStyle w:val="Level4"/>
        <w:spacing w:before="180"/>
      </w:pPr>
      <w:r w:rsidRPr="00AD5DEE">
        <w:rPr>
          <w:rFonts w:hint="eastAsia"/>
        </w:rPr>
        <w:t>한킹</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누가</w:t>
      </w:r>
      <w:r w:rsidRPr="00AD5DEE">
        <w:rPr>
          <w:sz w:val="18"/>
          <w:szCs w:val="18"/>
        </w:rPr>
        <w:t xml:space="preserve"> </w:t>
      </w:r>
      <w:r w:rsidRPr="00AD5DEE">
        <w:rPr>
          <w:rFonts w:hint="eastAsia"/>
          <w:sz w:val="18"/>
          <w:szCs w:val="18"/>
        </w:rPr>
        <w:t>너희에게</w:t>
      </w:r>
      <w:r w:rsidRPr="00AD5DEE">
        <w:rPr>
          <w:sz w:val="18"/>
          <w:szCs w:val="18"/>
        </w:rPr>
        <w:t xml:space="preserve"> </w:t>
      </w:r>
      <w:r w:rsidRPr="00AD5DEE">
        <w:rPr>
          <w:rFonts w:hint="eastAsia"/>
          <w:sz w:val="18"/>
          <w:szCs w:val="18"/>
        </w:rPr>
        <w:t>다가오는</w:t>
      </w:r>
      <w:r w:rsidRPr="00AD5DEE">
        <w:rPr>
          <w:sz w:val="18"/>
          <w:szCs w:val="18"/>
        </w:rPr>
        <w:t xml:space="preserve"> </w:t>
      </w:r>
      <w:r w:rsidRPr="00AD5DEE">
        <w:rPr>
          <w:rFonts w:hint="eastAsia"/>
          <w:sz w:val="18"/>
          <w:szCs w:val="18"/>
        </w:rPr>
        <w:t>진노에서</w:t>
      </w:r>
      <w:r w:rsidRPr="00AD5DEE">
        <w:rPr>
          <w:sz w:val="18"/>
          <w:szCs w:val="18"/>
        </w:rPr>
        <w:t xml:space="preserve"> </w:t>
      </w:r>
      <w:r w:rsidRPr="00AD5DEE">
        <w:rPr>
          <w:rFonts w:hint="eastAsia"/>
          <w:sz w:val="18"/>
          <w:szCs w:val="18"/>
        </w:rPr>
        <w:t>피하라고</w:t>
      </w:r>
      <w:r w:rsidRPr="00AD5DEE">
        <w:rPr>
          <w:sz w:val="18"/>
          <w:szCs w:val="18"/>
        </w:rPr>
        <w:t xml:space="preserve"> </w:t>
      </w:r>
      <w:r w:rsidRPr="00AD5DEE">
        <w:rPr>
          <w:rFonts w:hint="eastAsia"/>
          <w:sz w:val="18"/>
          <w:szCs w:val="18"/>
        </w:rPr>
        <w:t>경고하더냐</w:t>
      </w:r>
      <w:r w:rsidRPr="00AD5DEE">
        <w:rPr>
          <w:sz w:val="18"/>
          <w:szCs w:val="18"/>
        </w:rPr>
        <w:t xml:space="preserve">? </w:t>
      </w:r>
    </w:p>
    <w:p w:rsidR="00AD5DEE" w:rsidRPr="00AD5DEE" w:rsidRDefault="00AD5DEE" w:rsidP="00B16FDD">
      <w:pPr>
        <w:pStyle w:val="Level4"/>
        <w:spacing w:before="180"/>
      </w:pPr>
      <w:r w:rsidRPr="00AD5DEE">
        <w:rPr>
          <w:rFonts w:hint="eastAsia"/>
        </w:rPr>
        <w:t>개역</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누가</w:t>
      </w:r>
      <w:r w:rsidRPr="00AD5DEE">
        <w:rPr>
          <w:sz w:val="18"/>
          <w:szCs w:val="18"/>
        </w:rPr>
        <w:t xml:space="preserve"> </w:t>
      </w:r>
      <w:r w:rsidRPr="00AD5DEE">
        <w:rPr>
          <w:rFonts w:hint="eastAsia"/>
          <w:sz w:val="18"/>
          <w:szCs w:val="18"/>
        </w:rPr>
        <w:t>너희를</w:t>
      </w:r>
      <w:r w:rsidRPr="00AD5DEE">
        <w:rPr>
          <w:sz w:val="18"/>
          <w:szCs w:val="18"/>
        </w:rPr>
        <w:t xml:space="preserve"> </w:t>
      </w:r>
      <w:r w:rsidRPr="00AD5DEE">
        <w:rPr>
          <w:rFonts w:hint="eastAsia"/>
          <w:sz w:val="18"/>
          <w:szCs w:val="18"/>
        </w:rPr>
        <w:t>가르쳐</w:t>
      </w:r>
      <w:r w:rsidRPr="00AD5DEE">
        <w:rPr>
          <w:sz w:val="18"/>
          <w:szCs w:val="18"/>
        </w:rPr>
        <w:t xml:space="preserve"> </w:t>
      </w:r>
      <w:r w:rsidRPr="00AD5DEE">
        <w:rPr>
          <w:rFonts w:hint="eastAsia"/>
          <w:sz w:val="18"/>
          <w:szCs w:val="18"/>
        </w:rPr>
        <w:t>임박한</w:t>
      </w:r>
      <w:r w:rsidRPr="00AD5DEE">
        <w:rPr>
          <w:sz w:val="18"/>
          <w:szCs w:val="18"/>
        </w:rPr>
        <w:t xml:space="preserve"> </w:t>
      </w:r>
      <w:r w:rsidRPr="00AD5DEE">
        <w:rPr>
          <w:rFonts w:hint="eastAsia"/>
          <w:sz w:val="18"/>
          <w:szCs w:val="18"/>
        </w:rPr>
        <w:t>진노를</w:t>
      </w:r>
      <w:r w:rsidRPr="00AD5DEE">
        <w:rPr>
          <w:sz w:val="18"/>
          <w:szCs w:val="18"/>
        </w:rPr>
        <w:t xml:space="preserve"> </w:t>
      </w:r>
      <w:r w:rsidRPr="00AD5DEE">
        <w:rPr>
          <w:rFonts w:hint="eastAsia"/>
          <w:sz w:val="18"/>
          <w:szCs w:val="18"/>
        </w:rPr>
        <w:t>피하라</w:t>
      </w:r>
      <w:r w:rsidRPr="00AD5DEE">
        <w:rPr>
          <w:sz w:val="18"/>
          <w:szCs w:val="18"/>
        </w:rPr>
        <w:t xml:space="preserve"> </w:t>
      </w:r>
      <w:r w:rsidRPr="00AD5DEE">
        <w:rPr>
          <w:rFonts w:hint="eastAsia"/>
          <w:sz w:val="18"/>
          <w:szCs w:val="18"/>
        </w:rPr>
        <w:t>하더냐</w:t>
      </w:r>
    </w:p>
    <w:p w:rsidR="00AD5DEE" w:rsidRPr="00AD5DEE" w:rsidRDefault="00AD5DEE" w:rsidP="00B16FDD">
      <w:pPr>
        <w:pStyle w:val="Level3"/>
        <w:spacing w:before="180"/>
        <w:rPr>
          <w:sz w:val="18"/>
          <w:szCs w:val="18"/>
        </w:rPr>
      </w:pPr>
      <w:r w:rsidRPr="00AD5DEE">
        <w:rPr>
          <w:sz w:val="18"/>
          <w:szCs w:val="18"/>
        </w:rPr>
        <w:t>5:28</w:t>
      </w:r>
    </w:p>
    <w:p w:rsidR="00AD5DEE" w:rsidRPr="00AD5DEE" w:rsidRDefault="00AD5DEE" w:rsidP="00B16FDD">
      <w:pPr>
        <w:pStyle w:val="Level4"/>
        <w:spacing w:before="180"/>
      </w:pPr>
      <w:r w:rsidRPr="00AD5DEE">
        <w:t>KJV</w:t>
      </w:r>
    </w:p>
    <w:p w:rsidR="00AD5DEE" w:rsidRPr="00AD5DEE" w:rsidRDefault="00AD5DEE" w:rsidP="00B16FDD">
      <w:pPr>
        <w:pStyle w:val="Level5"/>
        <w:numPr>
          <w:ilvl w:val="0"/>
          <w:numId w:val="0"/>
        </w:numPr>
        <w:spacing w:before="180"/>
        <w:ind w:left="1814"/>
        <w:rPr>
          <w:sz w:val="18"/>
          <w:szCs w:val="18"/>
        </w:rPr>
      </w:pPr>
      <w:r w:rsidRPr="00AD5DEE">
        <w:rPr>
          <w:sz w:val="18"/>
          <w:szCs w:val="18"/>
        </w:rPr>
        <w:t xml:space="preserve">But I say unto you, </w:t>
      </w:r>
      <w:proofErr w:type="gramStart"/>
      <w:r w:rsidRPr="00AD5DEE">
        <w:rPr>
          <w:sz w:val="18"/>
          <w:szCs w:val="18"/>
        </w:rPr>
        <w:t>That</w:t>
      </w:r>
      <w:proofErr w:type="gramEnd"/>
      <w:r w:rsidRPr="00AD5DEE">
        <w:rPr>
          <w:sz w:val="18"/>
          <w:szCs w:val="18"/>
        </w:rPr>
        <w:t xml:space="preserve"> whosoever looketh on a woman to lust after her hath committed adultery with her already in his heart.</w:t>
      </w:r>
    </w:p>
    <w:p w:rsidR="00AD5DEE" w:rsidRPr="00AD5DEE" w:rsidRDefault="00AD5DEE" w:rsidP="00B16FDD">
      <w:pPr>
        <w:pStyle w:val="Level4"/>
        <w:spacing w:before="180"/>
      </w:pPr>
      <w:r w:rsidRPr="00AD5DEE">
        <w:rPr>
          <w:rFonts w:hint="eastAsia"/>
        </w:rPr>
        <w:t>흠정역</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나는</w:t>
      </w:r>
      <w:r w:rsidRPr="00AD5DEE">
        <w:rPr>
          <w:sz w:val="18"/>
          <w:szCs w:val="18"/>
        </w:rPr>
        <w:t xml:space="preserve"> </w:t>
      </w:r>
      <w:r w:rsidRPr="00AD5DEE">
        <w:rPr>
          <w:rFonts w:hint="eastAsia"/>
          <w:sz w:val="18"/>
          <w:szCs w:val="18"/>
        </w:rPr>
        <w:t>너희에게</w:t>
      </w:r>
      <w:r w:rsidRPr="00AD5DEE">
        <w:rPr>
          <w:sz w:val="18"/>
          <w:szCs w:val="18"/>
        </w:rPr>
        <w:t xml:space="preserve"> </w:t>
      </w:r>
      <w:r w:rsidRPr="00AD5DEE">
        <w:rPr>
          <w:rFonts w:hint="eastAsia"/>
          <w:sz w:val="18"/>
          <w:szCs w:val="18"/>
        </w:rPr>
        <w:t>이르노니</w:t>
      </w:r>
      <w:r w:rsidRPr="00AD5DEE">
        <w:rPr>
          <w:sz w:val="18"/>
          <w:szCs w:val="18"/>
        </w:rPr>
        <w:t xml:space="preserve">, </w:t>
      </w:r>
      <w:r w:rsidRPr="00AD5DEE">
        <w:rPr>
          <w:rFonts w:hint="eastAsia"/>
          <w:sz w:val="18"/>
          <w:szCs w:val="18"/>
        </w:rPr>
        <w:t>누구든지</w:t>
      </w:r>
      <w:r w:rsidRPr="00AD5DEE">
        <w:rPr>
          <w:sz w:val="18"/>
          <w:szCs w:val="18"/>
        </w:rPr>
        <w:t xml:space="preserve"> </w:t>
      </w:r>
      <w:r w:rsidRPr="00AD5DEE">
        <w:rPr>
          <w:rFonts w:hint="eastAsia"/>
          <w:sz w:val="18"/>
          <w:szCs w:val="18"/>
        </w:rPr>
        <w:t>여자를</w:t>
      </w:r>
      <w:r w:rsidRPr="00AD5DEE">
        <w:rPr>
          <w:sz w:val="18"/>
          <w:szCs w:val="18"/>
        </w:rPr>
        <w:t xml:space="preserve"> </w:t>
      </w:r>
      <w:r w:rsidRPr="00AD5DEE">
        <w:rPr>
          <w:rFonts w:hint="eastAsia"/>
          <w:sz w:val="18"/>
          <w:szCs w:val="18"/>
        </w:rPr>
        <w:t>보고</w:t>
      </w:r>
      <w:r w:rsidRPr="00AD5DEE">
        <w:rPr>
          <w:sz w:val="18"/>
          <w:szCs w:val="18"/>
        </w:rPr>
        <w:t xml:space="preserve"> </w:t>
      </w:r>
      <w:r w:rsidRPr="00AD5DEE">
        <w:rPr>
          <w:rFonts w:hint="eastAsia"/>
          <w:sz w:val="18"/>
          <w:szCs w:val="18"/>
        </w:rPr>
        <w:t>그녀에게</w:t>
      </w:r>
      <w:r w:rsidRPr="00AD5DEE">
        <w:rPr>
          <w:sz w:val="18"/>
          <w:szCs w:val="18"/>
        </w:rPr>
        <w:t xml:space="preserve"> </w:t>
      </w:r>
      <w:r w:rsidRPr="00AD5DEE">
        <w:rPr>
          <w:rFonts w:hint="eastAsia"/>
          <w:sz w:val="18"/>
          <w:szCs w:val="18"/>
        </w:rPr>
        <w:t>음욕을</w:t>
      </w:r>
      <w:r w:rsidRPr="00AD5DEE">
        <w:rPr>
          <w:sz w:val="18"/>
          <w:szCs w:val="18"/>
        </w:rPr>
        <w:t xml:space="preserve"> </w:t>
      </w:r>
      <w:r w:rsidRPr="00AD5DEE">
        <w:rPr>
          <w:rFonts w:hint="eastAsia"/>
          <w:sz w:val="18"/>
          <w:szCs w:val="18"/>
        </w:rPr>
        <w:t>품는</w:t>
      </w:r>
      <w:r w:rsidRPr="00AD5DEE">
        <w:rPr>
          <w:sz w:val="18"/>
          <w:szCs w:val="18"/>
        </w:rPr>
        <w:t xml:space="preserve"> </w:t>
      </w:r>
      <w:r w:rsidRPr="00AD5DEE">
        <w:rPr>
          <w:rFonts w:hint="eastAsia"/>
          <w:sz w:val="18"/>
          <w:szCs w:val="18"/>
        </w:rPr>
        <w:t>자는</w:t>
      </w:r>
      <w:r w:rsidRPr="00AD5DEE">
        <w:rPr>
          <w:sz w:val="18"/>
          <w:szCs w:val="18"/>
        </w:rPr>
        <w:t xml:space="preserve"> </w:t>
      </w:r>
      <w:r w:rsidRPr="00AD5DEE">
        <w:rPr>
          <w:rFonts w:hint="eastAsia"/>
          <w:sz w:val="18"/>
          <w:szCs w:val="18"/>
        </w:rPr>
        <w:t>이미</w:t>
      </w:r>
      <w:r w:rsidRPr="00AD5DEE">
        <w:rPr>
          <w:sz w:val="18"/>
          <w:szCs w:val="18"/>
        </w:rPr>
        <w:t xml:space="preserve"> </w:t>
      </w:r>
      <w:r w:rsidRPr="00AD5DEE">
        <w:rPr>
          <w:rFonts w:hint="eastAsia"/>
          <w:sz w:val="18"/>
          <w:szCs w:val="18"/>
        </w:rPr>
        <w:t>마음</w:t>
      </w:r>
      <w:r w:rsidRPr="00AD5DEE">
        <w:rPr>
          <w:sz w:val="18"/>
          <w:szCs w:val="18"/>
        </w:rPr>
        <w:t xml:space="preserve"> </w:t>
      </w:r>
      <w:r w:rsidRPr="00AD5DEE">
        <w:rPr>
          <w:rFonts w:hint="eastAsia"/>
          <w:sz w:val="18"/>
          <w:szCs w:val="18"/>
        </w:rPr>
        <w:t>속에</w:t>
      </w:r>
      <w:r w:rsidRPr="00AD5DEE">
        <w:rPr>
          <w:sz w:val="18"/>
          <w:szCs w:val="18"/>
        </w:rPr>
        <w:t xml:space="preserve"> </w:t>
      </w:r>
      <w:r w:rsidRPr="00AD5DEE">
        <w:rPr>
          <w:rFonts w:hint="eastAsia"/>
          <w:sz w:val="18"/>
          <w:szCs w:val="18"/>
        </w:rPr>
        <w:t>간음하였느니라</w:t>
      </w:r>
      <w:r w:rsidRPr="00AD5DEE">
        <w:rPr>
          <w:sz w:val="18"/>
          <w:szCs w:val="18"/>
        </w:rPr>
        <w:t>.</w:t>
      </w:r>
    </w:p>
    <w:p w:rsidR="00AD5DEE" w:rsidRPr="00AD5DEE" w:rsidRDefault="00AD5DEE" w:rsidP="00B16FDD">
      <w:pPr>
        <w:pStyle w:val="Level4"/>
        <w:spacing w:before="180"/>
      </w:pPr>
      <w:r w:rsidRPr="00AD5DEE">
        <w:rPr>
          <w:rFonts w:hint="eastAsia"/>
        </w:rPr>
        <w:t>한킹</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내가</w:t>
      </w:r>
      <w:r w:rsidRPr="00AD5DEE">
        <w:rPr>
          <w:sz w:val="18"/>
          <w:szCs w:val="18"/>
        </w:rPr>
        <w:t xml:space="preserve"> </w:t>
      </w:r>
      <w:r w:rsidRPr="00AD5DEE">
        <w:rPr>
          <w:rFonts w:hint="eastAsia"/>
          <w:sz w:val="18"/>
          <w:szCs w:val="18"/>
        </w:rPr>
        <w:t>너희에게</w:t>
      </w:r>
      <w:r w:rsidRPr="00AD5DEE">
        <w:rPr>
          <w:sz w:val="18"/>
          <w:szCs w:val="18"/>
        </w:rPr>
        <w:t xml:space="preserve"> </w:t>
      </w:r>
      <w:r w:rsidRPr="00AD5DEE">
        <w:rPr>
          <w:rFonts w:hint="eastAsia"/>
          <w:sz w:val="18"/>
          <w:szCs w:val="18"/>
        </w:rPr>
        <w:t>말하노니</w:t>
      </w:r>
      <w:r w:rsidRPr="00AD5DEE">
        <w:rPr>
          <w:sz w:val="18"/>
          <w:szCs w:val="18"/>
        </w:rPr>
        <w:t xml:space="preserve">, </w:t>
      </w:r>
      <w:r w:rsidRPr="00AD5DEE">
        <w:rPr>
          <w:rFonts w:hint="eastAsia"/>
          <w:sz w:val="18"/>
          <w:szCs w:val="18"/>
        </w:rPr>
        <w:t>음욕을</w:t>
      </w:r>
      <w:r w:rsidRPr="00AD5DEE">
        <w:rPr>
          <w:sz w:val="18"/>
          <w:szCs w:val="18"/>
        </w:rPr>
        <w:t xml:space="preserve"> </w:t>
      </w:r>
      <w:r w:rsidRPr="00AD5DEE">
        <w:rPr>
          <w:rFonts w:hint="eastAsia"/>
          <w:sz w:val="18"/>
          <w:szCs w:val="18"/>
        </w:rPr>
        <w:t>품고</w:t>
      </w:r>
      <w:r w:rsidRPr="00AD5DEE">
        <w:rPr>
          <w:sz w:val="18"/>
          <w:szCs w:val="18"/>
        </w:rPr>
        <w:t xml:space="preserve"> </w:t>
      </w:r>
      <w:r w:rsidRPr="00AD5DEE">
        <w:rPr>
          <w:rFonts w:hint="eastAsia"/>
          <w:sz w:val="18"/>
          <w:szCs w:val="18"/>
        </w:rPr>
        <w:t>여자를</w:t>
      </w:r>
      <w:r w:rsidRPr="00AD5DEE">
        <w:rPr>
          <w:sz w:val="18"/>
          <w:szCs w:val="18"/>
        </w:rPr>
        <w:t xml:space="preserve"> </w:t>
      </w:r>
      <w:r w:rsidRPr="00AD5DEE">
        <w:rPr>
          <w:rFonts w:hint="eastAsia"/>
          <w:sz w:val="18"/>
          <w:szCs w:val="18"/>
        </w:rPr>
        <w:t>바라보는</w:t>
      </w:r>
      <w:r w:rsidRPr="00AD5DEE">
        <w:rPr>
          <w:sz w:val="18"/>
          <w:szCs w:val="18"/>
        </w:rPr>
        <w:t xml:space="preserve"> </w:t>
      </w:r>
      <w:r w:rsidRPr="00AD5DEE">
        <w:rPr>
          <w:rFonts w:hint="eastAsia"/>
          <w:sz w:val="18"/>
          <w:szCs w:val="18"/>
        </w:rPr>
        <w:t>자는</w:t>
      </w:r>
      <w:r w:rsidRPr="00AD5DEE">
        <w:rPr>
          <w:sz w:val="18"/>
          <w:szCs w:val="18"/>
        </w:rPr>
        <w:t xml:space="preserve"> </w:t>
      </w:r>
      <w:r w:rsidRPr="00AD5DEE">
        <w:rPr>
          <w:rFonts w:hint="eastAsia"/>
          <w:sz w:val="18"/>
          <w:szCs w:val="18"/>
        </w:rPr>
        <w:t>누구나</w:t>
      </w:r>
      <w:r w:rsidRPr="00AD5DEE">
        <w:rPr>
          <w:sz w:val="18"/>
          <w:szCs w:val="18"/>
        </w:rPr>
        <w:t xml:space="preserve"> </w:t>
      </w:r>
      <w:r w:rsidRPr="00AD5DEE">
        <w:rPr>
          <w:rFonts w:hint="eastAsia"/>
          <w:sz w:val="18"/>
          <w:szCs w:val="18"/>
        </w:rPr>
        <w:t>그의</w:t>
      </w:r>
      <w:r w:rsidRPr="00AD5DEE">
        <w:rPr>
          <w:sz w:val="18"/>
          <w:szCs w:val="18"/>
        </w:rPr>
        <w:t xml:space="preserve"> </w:t>
      </w:r>
      <w:r w:rsidRPr="00AD5DEE">
        <w:rPr>
          <w:rFonts w:hint="eastAsia"/>
          <w:sz w:val="18"/>
          <w:szCs w:val="18"/>
        </w:rPr>
        <w:t>마음에</w:t>
      </w:r>
      <w:r w:rsidRPr="00AD5DEE">
        <w:rPr>
          <w:sz w:val="18"/>
          <w:szCs w:val="18"/>
        </w:rPr>
        <w:t xml:space="preserve"> </w:t>
      </w:r>
      <w:r w:rsidRPr="00AD5DEE">
        <w:rPr>
          <w:rFonts w:hint="eastAsia"/>
          <w:sz w:val="18"/>
          <w:szCs w:val="18"/>
        </w:rPr>
        <w:t>그녀와</w:t>
      </w:r>
      <w:r w:rsidRPr="00AD5DEE">
        <w:rPr>
          <w:sz w:val="18"/>
          <w:szCs w:val="18"/>
        </w:rPr>
        <w:t xml:space="preserve"> </w:t>
      </w:r>
      <w:r w:rsidRPr="00AD5DEE">
        <w:rPr>
          <w:rFonts w:hint="eastAsia"/>
          <w:sz w:val="18"/>
          <w:szCs w:val="18"/>
        </w:rPr>
        <w:t>더불어</w:t>
      </w:r>
      <w:r w:rsidRPr="00AD5DEE">
        <w:rPr>
          <w:sz w:val="18"/>
          <w:szCs w:val="18"/>
        </w:rPr>
        <w:t xml:space="preserve"> </w:t>
      </w:r>
      <w:r w:rsidRPr="00AD5DEE">
        <w:rPr>
          <w:rFonts w:hint="eastAsia"/>
          <w:sz w:val="18"/>
          <w:szCs w:val="18"/>
        </w:rPr>
        <w:t>이미</w:t>
      </w:r>
      <w:r w:rsidRPr="00AD5DEE">
        <w:rPr>
          <w:sz w:val="18"/>
          <w:szCs w:val="18"/>
        </w:rPr>
        <w:t xml:space="preserve"> </w:t>
      </w:r>
      <w:r w:rsidRPr="00AD5DEE">
        <w:rPr>
          <w:rFonts w:hint="eastAsia"/>
          <w:sz w:val="18"/>
          <w:szCs w:val="18"/>
        </w:rPr>
        <w:t>간음하였느니라</w:t>
      </w:r>
      <w:r w:rsidRPr="00AD5DEE">
        <w:rPr>
          <w:sz w:val="18"/>
          <w:szCs w:val="18"/>
        </w:rPr>
        <w:t xml:space="preserve">. </w:t>
      </w:r>
    </w:p>
    <w:p w:rsidR="00AD5DEE" w:rsidRPr="00AD5DEE" w:rsidRDefault="00AD5DEE" w:rsidP="00B16FDD">
      <w:pPr>
        <w:pStyle w:val="Level3"/>
        <w:spacing w:before="180"/>
        <w:rPr>
          <w:sz w:val="18"/>
          <w:szCs w:val="18"/>
        </w:rPr>
      </w:pPr>
      <w:r w:rsidRPr="00AD5DEE">
        <w:rPr>
          <w:sz w:val="18"/>
          <w:szCs w:val="18"/>
        </w:rPr>
        <w:t>14:19</w:t>
      </w:r>
    </w:p>
    <w:p w:rsidR="00AD5DEE" w:rsidRPr="00AD5DEE" w:rsidRDefault="00AD5DEE" w:rsidP="00B16FDD">
      <w:pPr>
        <w:pStyle w:val="Level4"/>
        <w:spacing w:before="180"/>
      </w:pPr>
      <w:r w:rsidRPr="00AD5DEE">
        <w:t>KJV</w:t>
      </w:r>
    </w:p>
    <w:p w:rsidR="00AD5DEE" w:rsidRPr="00AD5DEE" w:rsidRDefault="00AD5DEE" w:rsidP="00B16FDD">
      <w:pPr>
        <w:pStyle w:val="Level5"/>
        <w:numPr>
          <w:ilvl w:val="0"/>
          <w:numId w:val="0"/>
        </w:numPr>
        <w:spacing w:before="180"/>
        <w:ind w:left="1814"/>
        <w:rPr>
          <w:sz w:val="18"/>
          <w:szCs w:val="18"/>
        </w:rPr>
      </w:pPr>
      <w:r w:rsidRPr="00AD5DEE">
        <w:rPr>
          <w:sz w:val="18"/>
          <w:szCs w:val="18"/>
        </w:rPr>
        <w:t>And he commanded the multitude to sit down on the grass, and took the five loaves, and the two fishes, and looking up to heaven,</w:t>
      </w:r>
    </w:p>
    <w:p w:rsidR="00AD5DEE" w:rsidRPr="00AD5DEE" w:rsidRDefault="00AD5DEE" w:rsidP="00B16FDD">
      <w:pPr>
        <w:pStyle w:val="Level4"/>
        <w:spacing w:before="180"/>
      </w:pPr>
      <w:r w:rsidRPr="00AD5DEE">
        <w:rPr>
          <w:rFonts w:hint="eastAsia"/>
        </w:rPr>
        <w:t>흠정역</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무리에게</w:t>
      </w:r>
      <w:r w:rsidRPr="00AD5DEE">
        <w:rPr>
          <w:sz w:val="18"/>
          <w:szCs w:val="18"/>
        </w:rPr>
        <w:t xml:space="preserve"> </w:t>
      </w:r>
      <w:r w:rsidRPr="00AD5DEE">
        <w:rPr>
          <w:rFonts w:hint="eastAsia"/>
          <w:sz w:val="18"/>
          <w:szCs w:val="18"/>
        </w:rPr>
        <w:t>명령하사</w:t>
      </w:r>
      <w:r w:rsidRPr="00AD5DEE">
        <w:rPr>
          <w:sz w:val="18"/>
          <w:szCs w:val="18"/>
        </w:rPr>
        <w:t xml:space="preserve"> </w:t>
      </w:r>
      <w:r w:rsidRPr="00AD5DEE">
        <w:rPr>
          <w:rFonts w:hint="eastAsia"/>
          <w:sz w:val="18"/>
          <w:szCs w:val="18"/>
        </w:rPr>
        <w:t>잔디에</w:t>
      </w:r>
      <w:r w:rsidRPr="00AD5DEE">
        <w:rPr>
          <w:sz w:val="18"/>
          <w:szCs w:val="18"/>
        </w:rPr>
        <w:t xml:space="preserve"> </w:t>
      </w:r>
      <w:r w:rsidRPr="00AD5DEE">
        <w:rPr>
          <w:rFonts w:hint="eastAsia"/>
          <w:sz w:val="18"/>
          <w:szCs w:val="18"/>
        </w:rPr>
        <w:t>앉게</w:t>
      </w:r>
      <w:r w:rsidRPr="00AD5DEE">
        <w:rPr>
          <w:sz w:val="18"/>
          <w:szCs w:val="18"/>
        </w:rPr>
        <w:t xml:space="preserve"> </w:t>
      </w:r>
      <w:r w:rsidRPr="00AD5DEE">
        <w:rPr>
          <w:rFonts w:hint="eastAsia"/>
          <w:sz w:val="18"/>
          <w:szCs w:val="18"/>
        </w:rPr>
        <w:t>하시고</w:t>
      </w:r>
      <w:r w:rsidRPr="00AD5DEE">
        <w:rPr>
          <w:sz w:val="18"/>
          <w:szCs w:val="18"/>
        </w:rPr>
        <w:t xml:space="preserve"> </w:t>
      </w:r>
      <w:r w:rsidRPr="00AD5DEE">
        <w:rPr>
          <w:rFonts w:hint="eastAsia"/>
          <w:sz w:val="18"/>
          <w:szCs w:val="18"/>
        </w:rPr>
        <w:t>빵</w:t>
      </w:r>
      <w:r w:rsidRPr="00AD5DEE">
        <w:rPr>
          <w:sz w:val="18"/>
          <w:szCs w:val="18"/>
        </w:rPr>
        <w:t xml:space="preserve"> </w:t>
      </w:r>
      <w:r w:rsidRPr="00AD5DEE">
        <w:rPr>
          <w:rFonts w:hint="eastAsia"/>
          <w:sz w:val="18"/>
          <w:szCs w:val="18"/>
        </w:rPr>
        <w:t>다섯</w:t>
      </w:r>
      <w:r w:rsidRPr="00AD5DEE">
        <w:rPr>
          <w:sz w:val="18"/>
          <w:szCs w:val="18"/>
        </w:rPr>
        <w:t xml:space="preserve"> </w:t>
      </w:r>
      <w:r w:rsidRPr="00AD5DEE">
        <w:rPr>
          <w:rFonts w:hint="eastAsia"/>
          <w:sz w:val="18"/>
          <w:szCs w:val="18"/>
        </w:rPr>
        <w:t>개와</w:t>
      </w:r>
      <w:r w:rsidRPr="00AD5DEE">
        <w:rPr>
          <w:sz w:val="18"/>
          <w:szCs w:val="18"/>
        </w:rPr>
        <w:t xml:space="preserve"> </w:t>
      </w:r>
      <w:r w:rsidRPr="00AD5DEE">
        <w:rPr>
          <w:rFonts w:hint="eastAsia"/>
          <w:sz w:val="18"/>
          <w:szCs w:val="18"/>
        </w:rPr>
        <w:t>물고기</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마리를</w:t>
      </w:r>
      <w:r w:rsidRPr="00AD5DEE">
        <w:rPr>
          <w:sz w:val="18"/>
          <w:szCs w:val="18"/>
        </w:rPr>
        <w:t xml:space="preserve"> </w:t>
      </w:r>
      <w:r w:rsidRPr="00AD5DEE">
        <w:rPr>
          <w:rFonts w:hint="eastAsia"/>
          <w:sz w:val="18"/>
          <w:szCs w:val="18"/>
        </w:rPr>
        <w:t>취하사</w:t>
      </w:r>
      <w:r w:rsidRPr="00AD5DEE">
        <w:rPr>
          <w:sz w:val="18"/>
          <w:szCs w:val="18"/>
        </w:rPr>
        <w:t xml:space="preserve"> </w:t>
      </w:r>
      <w:r w:rsidRPr="00AD5DEE">
        <w:rPr>
          <w:rFonts w:hint="eastAsia"/>
          <w:sz w:val="18"/>
          <w:szCs w:val="18"/>
        </w:rPr>
        <w:t>하늘을</w:t>
      </w:r>
      <w:r w:rsidRPr="00AD5DEE">
        <w:rPr>
          <w:sz w:val="18"/>
          <w:szCs w:val="18"/>
        </w:rPr>
        <w:t xml:space="preserve"> </w:t>
      </w:r>
      <w:r w:rsidRPr="00AD5DEE">
        <w:rPr>
          <w:rFonts w:hint="eastAsia"/>
          <w:sz w:val="18"/>
          <w:szCs w:val="18"/>
        </w:rPr>
        <w:t>우러러보시며</w:t>
      </w:r>
      <w:r w:rsidRPr="00AD5DEE">
        <w:rPr>
          <w:sz w:val="18"/>
          <w:szCs w:val="18"/>
        </w:rPr>
        <w:t xml:space="preserve"> </w:t>
      </w:r>
      <w:r w:rsidRPr="00AD5DEE">
        <w:rPr>
          <w:rFonts w:hint="eastAsia"/>
          <w:sz w:val="18"/>
          <w:szCs w:val="18"/>
        </w:rPr>
        <w:t>축복하시고</w:t>
      </w:r>
      <w:r w:rsidRPr="00AD5DEE">
        <w:rPr>
          <w:sz w:val="18"/>
          <w:szCs w:val="18"/>
        </w:rPr>
        <w:t xml:space="preserve"> </w:t>
      </w:r>
    </w:p>
    <w:p w:rsidR="00AD5DEE" w:rsidRPr="00AD5DEE" w:rsidRDefault="00AD5DEE" w:rsidP="00B16FDD">
      <w:pPr>
        <w:pStyle w:val="Level4"/>
        <w:spacing w:before="180"/>
      </w:pPr>
      <w:r w:rsidRPr="00AD5DEE">
        <w:rPr>
          <w:rFonts w:hint="eastAsia"/>
        </w:rPr>
        <w:t>한킹</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무리를</w:t>
      </w:r>
      <w:r w:rsidRPr="00AD5DEE">
        <w:rPr>
          <w:sz w:val="18"/>
          <w:szCs w:val="18"/>
        </w:rPr>
        <w:t xml:space="preserve"> </w:t>
      </w:r>
      <w:r w:rsidRPr="00AD5DEE">
        <w:rPr>
          <w:rFonts w:hint="eastAsia"/>
          <w:sz w:val="18"/>
          <w:szCs w:val="18"/>
        </w:rPr>
        <w:t>풀밭에</w:t>
      </w:r>
      <w:r w:rsidRPr="00AD5DEE">
        <w:rPr>
          <w:sz w:val="18"/>
          <w:szCs w:val="18"/>
        </w:rPr>
        <w:t xml:space="preserve"> </w:t>
      </w:r>
      <w:r w:rsidRPr="00AD5DEE">
        <w:rPr>
          <w:rFonts w:hint="eastAsia"/>
          <w:sz w:val="18"/>
          <w:szCs w:val="18"/>
        </w:rPr>
        <w:t>앉으라</w:t>
      </w:r>
      <w:r w:rsidRPr="00AD5DEE">
        <w:rPr>
          <w:sz w:val="18"/>
          <w:szCs w:val="18"/>
        </w:rPr>
        <w:t xml:space="preserve"> </w:t>
      </w:r>
      <w:r w:rsidRPr="00AD5DEE">
        <w:rPr>
          <w:rFonts w:hint="eastAsia"/>
          <w:sz w:val="18"/>
          <w:szCs w:val="18"/>
        </w:rPr>
        <w:t>명하신</w:t>
      </w:r>
      <w:r w:rsidRPr="00AD5DEE">
        <w:rPr>
          <w:sz w:val="18"/>
          <w:szCs w:val="18"/>
        </w:rPr>
        <w:t xml:space="preserve"> </w:t>
      </w:r>
      <w:r w:rsidRPr="00AD5DEE">
        <w:rPr>
          <w:rFonts w:hint="eastAsia"/>
          <w:sz w:val="18"/>
          <w:szCs w:val="18"/>
        </w:rPr>
        <w:t>후에</w:t>
      </w:r>
      <w:r w:rsidRPr="00AD5DEE">
        <w:rPr>
          <w:sz w:val="18"/>
          <w:szCs w:val="18"/>
        </w:rPr>
        <w:t xml:space="preserve"> </w:t>
      </w:r>
      <w:r w:rsidRPr="00AD5DEE">
        <w:rPr>
          <w:rFonts w:hint="eastAsia"/>
          <w:sz w:val="18"/>
          <w:szCs w:val="18"/>
        </w:rPr>
        <w:t>빵</w:t>
      </w:r>
      <w:r w:rsidRPr="00AD5DEE">
        <w:rPr>
          <w:sz w:val="18"/>
          <w:szCs w:val="18"/>
        </w:rPr>
        <w:t xml:space="preserve"> </w:t>
      </w:r>
      <w:r w:rsidRPr="00AD5DEE">
        <w:rPr>
          <w:rFonts w:hint="eastAsia"/>
          <w:sz w:val="18"/>
          <w:szCs w:val="18"/>
        </w:rPr>
        <w:t>다섯</w:t>
      </w:r>
      <w:r w:rsidRPr="00AD5DEE">
        <w:rPr>
          <w:sz w:val="18"/>
          <w:szCs w:val="18"/>
        </w:rPr>
        <w:t xml:space="preserve"> </w:t>
      </w:r>
      <w:r w:rsidRPr="00AD5DEE">
        <w:rPr>
          <w:rFonts w:hint="eastAsia"/>
          <w:sz w:val="18"/>
          <w:szCs w:val="18"/>
        </w:rPr>
        <w:t>덩어리와</w:t>
      </w:r>
      <w:r w:rsidRPr="00AD5DEE">
        <w:rPr>
          <w:sz w:val="18"/>
          <w:szCs w:val="18"/>
        </w:rPr>
        <w:t xml:space="preserve"> </w:t>
      </w:r>
      <w:r w:rsidRPr="00AD5DEE">
        <w:rPr>
          <w:rFonts w:hint="eastAsia"/>
          <w:sz w:val="18"/>
          <w:szCs w:val="18"/>
        </w:rPr>
        <w:t>물고기</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마리를</w:t>
      </w:r>
      <w:r w:rsidRPr="00AD5DEE">
        <w:rPr>
          <w:sz w:val="18"/>
          <w:szCs w:val="18"/>
        </w:rPr>
        <w:t xml:space="preserve"> </w:t>
      </w:r>
      <w:r w:rsidRPr="00AD5DEE">
        <w:rPr>
          <w:rFonts w:hint="eastAsia"/>
          <w:sz w:val="18"/>
          <w:szCs w:val="18"/>
        </w:rPr>
        <w:t>가지고</w:t>
      </w:r>
      <w:r w:rsidRPr="00AD5DEE">
        <w:rPr>
          <w:sz w:val="18"/>
          <w:szCs w:val="18"/>
        </w:rPr>
        <w:t xml:space="preserve"> </w:t>
      </w:r>
      <w:r w:rsidRPr="00AD5DEE">
        <w:rPr>
          <w:rFonts w:hint="eastAsia"/>
          <w:sz w:val="18"/>
          <w:szCs w:val="18"/>
        </w:rPr>
        <w:t>하늘을</w:t>
      </w:r>
      <w:r w:rsidRPr="00AD5DEE">
        <w:rPr>
          <w:sz w:val="18"/>
          <w:szCs w:val="18"/>
        </w:rPr>
        <w:t xml:space="preserve"> </w:t>
      </w:r>
      <w:r w:rsidRPr="00AD5DEE">
        <w:rPr>
          <w:rFonts w:hint="eastAsia"/>
          <w:sz w:val="18"/>
          <w:szCs w:val="18"/>
        </w:rPr>
        <w:t>바라보며</w:t>
      </w:r>
      <w:r w:rsidRPr="00AD5DEE">
        <w:rPr>
          <w:sz w:val="18"/>
          <w:szCs w:val="18"/>
        </w:rPr>
        <w:t xml:space="preserve"> </w:t>
      </w:r>
      <w:r w:rsidRPr="00AD5DEE">
        <w:rPr>
          <w:rFonts w:hint="eastAsia"/>
          <w:sz w:val="18"/>
          <w:szCs w:val="18"/>
        </w:rPr>
        <w:t>축복하시고</w:t>
      </w:r>
    </w:p>
    <w:p w:rsidR="00AD5DEE" w:rsidRPr="00AD5DEE" w:rsidRDefault="00AD5DEE" w:rsidP="00B16FDD">
      <w:pPr>
        <w:pStyle w:val="Level3"/>
        <w:spacing w:before="180"/>
        <w:rPr>
          <w:sz w:val="18"/>
          <w:szCs w:val="18"/>
        </w:rPr>
      </w:pPr>
      <w:r w:rsidRPr="00AD5DEE">
        <w:rPr>
          <w:sz w:val="18"/>
          <w:szCs w:val="18"/>
        </w:rPr>
        <w:t>18:8</w:t>
      </w:r>
    </w:p>
    <w:p w:rsidR="00AD5DEE" w:rsidRPr="00AD5DEE" w:rsidRDefault="00AD5DEE" w:rsidP="00B16FDD">
      <w:pPr>
        <w:pStyle w:val="Level4"/>
        <w:spacing w:before="180"/>
      </w:pPr>
      <w:r w:rsidRPr="00AD5DEE">
        <w:t>KJV</w:t>
      </w:r>
    </w:p>
    <w:p w:rsidR="00AD5DEE" w:rsidRPr="00AD5DEE" w:rsidRDefault="00AD5DEE" w:rsidP="00B16FDD">
      <w:pPr>
        <w:pStyle w:val="Level5"/>
        <w:numPr>
          <w:ilvl w:val="0"/>
          <w:numId w:val="0"/>
        </w:numPr>
        <w:spacing w:before="180"/>
        <w:ind w:left="1814"/>
        <w:rPr>
          <w:sz w:val="18"/>
          <w:szCs w:val="18"/>
        </w:rPr>
      </w:pPr>
      <w:r w:rsidRPr="00AD5DEE">
        <w:rPr>
          <w:sz w:val="18"/>
          <w:szCs w:val="18"/>
        </w:rPr>
        <w:t>Wherefore if thy hand or thy foot offend thee, cut them off, and cast them from thee:  it is better for thee to enter into life halt or maimed, rather than having two hands or two feet to be cast into everlasting fire.</w:t>
      </w:r>
    </w:p>
    <w:p w:rsidR="00AD5DEE" w:rsidRPr="00AD5DEE" w:rsidRDefault="00AD5DEE" w:rsidP="00B16FDD">
      <w:pPr>
        <w:pStyle w:val="Level4"/>
        <w:spacing w:before="180"/>
      </w:pPr>
      <w:r w:rsidRPr="00AD5DEE">
        <w:rPr>
          <w:rFonts w:hint="eastAsia"/>
        </w:rPr>
        <w:t>흠정역</w:t>
      </w:r>
    </w:p>
    <w:p w:rsidR="00AD5DEE" w:rsidRPr="00AD5DEE" w:rsidRDefault="00AD5DEE" w:rsidP="00B16FDD">
      <w:pPr>
        <w:pStyle w:val="Level5"/>
        <w:numPr>
          <w:ilvl w:val="0"/>
          <w:numId w:val="0"/>
        </w:numPr>
        <w:spacing w:before="180"/>
        <w:ind w:left="1814"/>
        <w:rPr>
          <w:sz w:val="18"/>
          <w:szCs w:val="18"/>
        </w:rPr>
      </w:pPr>
      <w:r w:rsidRPr="00AD5DEE">
        <w:rPr>
          <w:rFonts w:hint="eastAsia"/>
          <w:sz w:val="18"/>
          <w:szCs w:val="18"/>
        </w:rPr>
        <w:t>그러므로</w:t>
      </w:r>
      <w:r w:rsidRPr="00AD5DEE">
        <w:rPr>
          <w:sz w:val="18"/>
          <w:szCs w:val="18"/>
        </w:rPr>
        <w:t xml:space="preserve"> </w:t>
      </w:r>
      <w:r w:rsidRPr="00AD5DEE">
        <w:rPr>
          <w:rFonts w:hint="eastAsia"/>
          <w:sz w:val="18"/>
          <w:szCs w:val="18"/>
        </w:rPr>
        <w:t>만일</w:t>
      </w:r>
      <w:r w:rsidRPr="00AD5DEE">
        <w:rPr>
          <w:sz w:val="18"/>
          <w:szCs w:val="18"/>
        </w:rPr>
        <w:t xml:space="preserve"> </w:t>
      </w:r>
      <w:r w:rsidRPr="00AD5DEE">
        <w:rPr>
          <w:rFonts w:hint="eastAsia"/>
          <w:sz w:val="18"/>
          <w:szCs w:val="18"/>
        </w:rPr>
        <w:t>네</w:t>
      </w:r>
      <w:r w:rsidRPr="00AD5DEE">
        <w:rPr>
          <w:sz w:val="18"/>
          <w:szCs w:val="18"/>
        </w:rPr>
        <w:t xml:space="preserve"> </w:t>
      </w:r>
      <w:r w:rsidRPr="00AD5DEE">
        <w:rPr>
          <w:rFonts w:hint="eastAsia"/>
          <w:sz w:val="18"/>
          <w:szCs w:val="18"/>
        </w:rPr>
        <w:t>손이나</w:t>
      </w:r>
      <w:r w:rsidRPr="00AD5DEE">
        <w:rPr>
          <w:sz w:val="18"/>
          <w:szCs w:val="18"/>
        </w:rPr>
        <w:t xml:space="preserve"> </w:t>
      </w:r>
      <w:r w:rsidRPr="00AD5DEE">
        <w:rPr>
          <w:rFonts w:hint="eastAsia"/>
          <w:sz w:val="18"/>
          <w:szCs w:val="18"/>
        </w:rPr>
        <w:t>네</w:t>
      </w:r>
      <w:r w:rsidRPr="00AD5DEE">
        <w:rPr>
          <w:sz w:val="18"/>
          <w:szCs w:val="18"/>
        </w:rPr>
        <w:t xml:space="preserve"> </w:t>
      </w:r>
      <w:r w:rsidRPr="00AD5DEE">
        <w:rPr>
          <w:rFonts w:hint="eastAsia"/>
          <w:sz w:val="18"/>
          <w:szCs w:val="18"/>
        </w:rPr>
        <w:t>발이</w:t>
      </w:r>
      <w:r w:rsidRPr="00AD5DEE">
        <w:rPr>
          <w:sz w:val="18"/>
          <w:szCs w:val="18"/>
        </w:rPr>
        <w:t xml:space="preserve"> </w:t>
      </w:r>
      <w:proofErr w:type="gramStart"/>
      <w:r w:rsidRPr="00AD5DEE">
        <w:rPr>
          <w:rFonts w:hint="eastAsia"/>
          <w:sz w:val="18"/>
          <w:szCs w:val="18"/>
        </w:rPr>
        <w:t>너를</w:t>
      </w:r>
      <w:r w:rsidRPr="00AD5DEE">
        <w:rPr>
          <w:sz w:val="18"/>
          <w:szCs w:val="18"/>
        </w:rPr>
        <w:t xml:space="preserve">  </w:t>
      </w:r>
      <w:r w:rsidRPr="00AD5DEE">
        <w:rPr>
          <w:rFonts w:hint="eastAsia"/>
          <w:sz w:val="18"/>
          <w:szCs w:val="18"/>
        </w:rPr>
        <w:t>실족하게</w:t>
      </w:r>
      <w:proofErr w:type="gramEnd"/>
      <w:r w:rsidRPr="00AD5DEE">
        <w:rPr>
          <w:sz w:val="18"/>
          <w:szCs w:val="18"/>
        </w:rPr>
        <w:t xml:space="preserve"> </w:t>
      </w:r>
      <w:r w:rsidRPr="00AD5DEE">
        <w:rPr>
          <w:rFonts w:hint="eastAsia"/>
          <w:sz w:val="18"/>
          <w:szCs w:val="18"/>
        </w:rPr>
        <w:t>하거든</w:t>
      </w:r>
      <w:r w:rsidRPr="00AD5DEE">
        <w:rPr>
          <w:sz w:val="18"/>
          <w:szCs w:val="18"/>
        </w:rPr>
        <w:t xml:space="preserve"> </w:t>
      </w:r>
      <w:r w:rsidRPr="00AD5DEE">
        <w:rPr>
          <w:rFonts w:hint="eastAsia"/>
          <w:sz w:val="18"/>
          <w:szCs w:val="18"/>
        </w:rPr>
        <w:t>그것들을</w:t>
      </w:r>
      <w:r w:rsidRPr="00AD5DEE">
        <w:rPr>
          <w:sz w:val="18"/>
          <w:szCs w:val="18"/>
        </w:rPr>
        <w:t xml:space="preserve"> </w:t>
      </w:r>
      <w:r w:rsidRPr="00AD5DEE">
        <w:rPr>
          <w:rFonts w:hint="eastAsia"/>
          <w:sz w:val="18"/>
          <w:szCs w:val="18"/>
        </w:rPr>
        <w:t>찍어</w:t>
      </w:r>
      <w:r w:rsidRPr="00AD5DEE">
        <w:rPr>
          <w:sz w:val="18"/>
          <w:szCs w:val="18"/>
        </w:rPr>
        <w:t xml:space="preserve"> </w:t>
      </w:r>
      <w:r w:rsidRPr="00AD5DEE">
        <w:rPr>
          <w:rFonts w:hint="eastAsia"/>
          <w:sz w:val="18"/>
          <w:szCs w:val="18"/>
        </w:rPr>
        <w:t>네게서</w:t>
      </w:r>
      <w:r w:rsidRPr="00AD5DEE">
        <w:rPr>
          <w:sz w:val="18"/>
          <w:szCs w:val="18"/>
        </w:rPr>
        <w:t xml:space="preserve"> </w:t>
      </w:r>
      <w:r w:rsidRPr="00AD5DEE">
        <w:rPr>
          <w:rFonts w:hint="eastAsia"/>
          <w:sz w:val="18"/>
          <w:szCs w:val="18"/>
        </w:rPr>
        <w:t>내버리라</w:t>
      </w:r>
      <w:r w:rsidRPr="00AD5DEE">
        <w:rPr>
          <w:sz w:val="18"/>
          <w:szCs w:val="18"/>
        </w:rPr>
        <w:t xml:space="preserve">.  </w:t>
      </w:r>
      <w:r w:rsidRPr="00AD5DEE">
        <w:rPr>
          <w:rFonts w:hint="eastAsia"/>
          <w:sz w:val="18"/>
          <w:szCs w:val="18"/>
        </w:rPr>
        <w:t>네가</w:t>
      </w:r>
      <w:r w:rsidRPr="00AD5DEE">
        <w:rPr>
          <w:sz w:val="18"/>
          <w:szCs w:val="18"/>
        </w:rPr>
        <w:t xml:space="preserve"> </w:t>
      </w:r>
      <w:r w:rsidRPr="00AD5DEE">
        <w:rPr>
          <w:rFonts w:hint="eastAsia"/>
          <w:sz w:val="18"/>
          <w:szCs w:val="18"/>
        </w:rPr>
        <w:t>절뚝거리거나</w:t>
      </w:r>
      <w:r w:rsidRPr="00AD5DEE">
        <w:rPr>
          <w:sz w:val="18"/>
          <w:szCs w:val="18"/>
        </w:rPr>
        <w:t xml:space="preserve"> </w:t>
      </w:r>
      <w:r w:rsidRPr="00AD5DEE">
        <w:rPr>
          <w:rFonts w:hint="eastAsia"/>
          <w:sz w:val="18"/>
          <w:szCs w:val="18"/>
        </w:rPr>
        <w:t>불구나</w:t>
      </w:r>
      <w:r w:rsidRPr="00AD5DEE">
        <w:rPr>
          <w:sz w:val="18"/>
          <w:szCs w:val="18"/>
        </w:rPr>
        <w:t xml:space="preserve"> </w:t>
      </w:r>
      <w:r w:rsidRPr="00AD5DEE">
        <w:rPr>
          <w:rFonts w:hint="eastAsia"/>
          <w:sz w:val="18"/>
          <w:szCs w:val="18"/>
        </w:rPr>
        <w:t>된</w:t>
      </w:r>
      <w:r w:rsidRPr="00AD5DEE">
        <w:rPr>
          <w:sz w:val="18"/>
          <w:szCs w:val="18"/>
        </w:rPr>
        <w:t xml:space="preserve"> </w:t>
      </w:r>
      <w:r w:rsidRPr="00AD5DEE">
        <w:rPr>
          <w:rFonts w:hint="eastAsia"/>
          <w:sz w:val="18"/>
          <w:szCs w:val="18"/>
        </w:rPr>
        <w:t>채</w:t>
      </w:r>
      <w:r w:rsidRPr="00AD5DEE">
        <w:rPr>
          <w:sz w:val="18"/>
          <w:szCs w:val="18"/>
        </w:rPr>
        <w:t xml:space="preserve"> </w:t>
      </w:r>
      <w:r w:rsidRPr="00AD5DEE">
        <w:rPr>
          <w:rFonts w:hint="eastAsia"/>
          <w:sz w:val="18"/>
          <w:szCs w:val="18"/>
        </w:rPr>
        <w:t>생명에</w:t>
      </w:r>
      <w:r w:rsidRPr="00AD5DEE">
        <w:rPr>
          <w:sz w:val="18"/>
          <w:szCs w:val="18"/>
        </w:rPr>
        <w:t xml:space="preserve"> </w:t>
      </w:r>
      <w:r w:rsidRPr="00AD5DEE">
        <w:rPr>
          <w:rFonts w:hint="eastAsia"/>
          <w:sz w:val="18"/>
          <w:szCs w:val="18"/>
        </w:rPr>
        <w:t>들어가는</w:t>
      </w:r>
      <w:r w:rsidRPr="00AD5DEE">
        <w:rPr>
          <w:sz w:val="18"/>
          <w:szCs w:val="18"/>
        </w:rPr>
        <w:t xml:space="preserve"> </w:t>
      </w:r>
      <w:r w:rsidRPr="00AD5DEE">
        <w:rPr>
          <w:rFonts w:hint="eastAsia"/>
          <w:sz w:val="18"/>
          <w:szCs w:val="18"/>
        </w:rPr>
        <w:t>것이</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손과</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발을</w:t>
      </w:r>
      <w:r w:rsidRPr="00AD5DEE">
        <w:rPr>
          <w:sz w:val="18"/>
          <w:szCs w:val="18"/>
        </w:rPr>
        <w:t xml:space="preserve"> </w:t>
      </w:r>
      <w:r w:rsidRPr="00AD5DEE">
        <w:rPr>
          <w:rFonts w:hint="eastAsia"/>
          <w:sz w:val="18"/>
          <w:szCs w:val="18"/>
        </w:rPr>
        <w:t>가지고</w:t>
      </w:r>
      <w:r w:rsidRPr="00AD5DEE">
        <w:rPr>
          <w:sz w:val="18"/>
          <w:szCs w:val="18"/>
        </w:rPr>
        <w:t xml:space="preserve"> </w:t>
      </w:r>
      <w:r w:rsidRPr="00AD5DEE">
        <w:rPr>
          <w:rFonts w:hint="eastAsia"/>
          <w:sz w:val="18"/>
          <w:szCs w:val="18"/>
        </w:rPr>
        <w:t>영존하는</w:t>
      </w:r>
      <w:r w:rsidRPr="00AD5DEE">
        <w:rPr>
          <w:sz w:val="18"/>
          <w:szCs w:val="18"/>
        </w:rPr>
        <w:t xml:space="preserve"> </w:t>
      </w:r>
      <w:r w:rsidRPr="00AD5DEE">
        <w:rPr>
          <w:rFonts w:hint="eastAsia"/>
          <w:sz w:val="18"/>
          <w:szCs w:val="18"/>
        </w:rPr>
        <w:t>불</w:t>
      </w:r>
      <w:r w:rsidRPr="00AD5DEE">
        <w:rPr>
          <w:sz w:val="18"/>
          <w:szCs w:val="18"/>
        </w:rPr>
        <w:t xml:space="preserve"> </w:t>
      </w:r>
      <w:r w:rsidRPr="00AD5DEE">
        <w:rPr>
          <w:rFonts w:hint="eastAsia"/>
          <w:sz w:val="18"/>
          <w:szCs w:val="18"/>
        </w:rPr>
        <w:t>속에</w:t>
      </w:r>
      <w:r w:rsidRPr="00AD5DEE">
        <w:rPr>
          <w:sz w:val="18"/>
          <w:szCs w:val="18"/>
        </w:rPr>
        <w:t xml:space="preserve"> </w:t>
      </w:r>
      <w:r w:rsidRPr="00AD5DEE">
        <w:rPr>
          <w:rFonts w:hint="eastAsia"/>
          <w:sz w:val="18"/>
          <w:szCs w:val="18"/>
        </w:rPr>
        <w:t>던져지는</w:t>
      </w:r>
      <w:r w:rsidRPr="00AD5DEE">
        <w:rPr>
          <w:sz w:val="18"/>
          <w:szCs w:val="18"/>
        </w:rPr>
        <w:t xml:space="preserve"> </w:t>
      </w:r>
      <w:r w:rsidRPr="00AD5DEE">
        <w:rPr>
          <w:rFonts w:hint="eastAsia"/>
          <w:sz w:val="18"/>
          <w:szCs w:val="18"/>
        </w:rPr>
        <w:t>것보다</w:t>
      </w:r>
      <w:r w:rsidRPr="00AD5DEE">
        <w:rPr>
          <w:sz w:val="18"/>
          <w:szCs w:val="18"/>
        </w:rPr>
        <w:t xml:space="preserve"> </w:t>
      </w:r>
      <w:r w:rsidRPr="00AD5DEE">
        <w:rPr>
          <w:rFonts w:hint="eastAsia"/>
          <w:sz w:val="18"/>
          <w:szCs w:val="18"/>
        </w:rPr>
        <w:t>네게</w:t>
      </w:r>
      <w:r w:rsidRPr="00AD5DEE">
        <w:rPr>
          <w:sz w:val="18"/>
          <w:szCs w:val="18"/>
        </w:rPr>
        <w:t xml:space="preserve"> </w:t>
      </w:r>
      <w:r w:rsidRPr="00AD5DEE">
        <w:rPr>
          <w:rFonts w:hint="eastAsia"/>
          <w:sz w:val="18"/>
          <w:szCs w:val="18"/>
        </w:rPr>
        <w:t>더</w:t>
      </w:r>
      <w:r w:rsidRPr="00AD5DEE">
        <w:rPr>
          <w:sz w:val="18"/>
          <w:szCs w:val="18"/>
        </w:rPr>
        <w:t xml:space="preserve"> </w:t>
      </w:r>
      <w:r w:rsidRPr="00AD5DEE">
        <w:rPr>
          <w:rFonts w:hint="eastAsia"/>
          <w:sz w:val="18"/>
          <w:szCs w:val="18"/>
        </w:rPr>
        <w:t>나으니라</w:t>
      </w:r>
      <w:r w:rsidRPr="00AD5DEE">
        <w:rPr>
          <w:sz w:val="18"/>
          <w:szCs w:val="18"/>
        </w:rPr>
        <w:t xml:space="preserve">. </w:t>
      </w:r>
    </w:p>
    <w:p w:rsidR="00AD5DEE" w:rsidRPr="00AD5DEE" w:rsidRDefault="00AD5DEE" w:rsidP="00B16FDD">
      <w:pPr>
        <w:pStyle w:val="Level4"/>
        <w:spacing w:before="180"/>
      </w:pPr>
      <w:r w:rsidRPr="00AD5DEE">
        <w:rPr>
          <w:rFonts w:hint="eastAsia"/>
        </w:rPr>
        <w:t>한킹</w:t>
      </w:r>
    </w:p>
    <w:p w:rsidR="00AD5DEE" w:rsidRDefault="00AD5DEE" w:rsidP="00B16FDD">
      <w:pPr>
        <w:pStyle w:val="Level5"/>
        <w:numPr>
          <w:ilvl w:val="0"/>
          <w:numId w:val="0"/>
        </w:numPr>
        <w:spacing w:before="180"/>
        <w:ind w:left="1814"/>
        <w:rPr>
          <w:sz w:val="18"/>
          <w:szCs w:val="18"/>
        </w:rPr>
      </w:pPr>
      <w:r w:rsidRPr="00AD5DEE">
        <w:rPr>
          <w:rFonts w:hint="eastAsia"/>
          <w:sz w:val="18"/>
          <w:szCs w:val="18"/>
        </w:rPr>
        <w:t>그러므로</w:t>
      </w:r>
      <w:r w:rsidRPr="00AD5DEE">
        <w:rPr>
          <w:sz w:val="18"/>
          <w:szCs w:val="18"/>
        </w:rPr>
        <w:t xml:space="preserve"> </w:t>
      </w:r>
      <w:r w:rsidRPr="00AD5DEE">
        <w:rPr>
          <w:rFonts w:hint="eastAsia"/>
          <w:sz w:val="18"/>
          <w:szCs w:val="18"/>
        </w:rPr>
        <w:t>네</w:t>
      </w:r>
      <w:r w:rsidRPr="00AD5DEE">
        <w:rPr>
          <w:sz w:val="18"/>
          <w:szCs w:val="18"/>
        </w:rPr>
        <w:t xml:space="preserve"> </w:t>
      </w:r>
      <w:r w:rsidRPr="00AD5DEE">
        <w:rPr>
          <w:rFonts w:hint="eastAsia"/>
          <w:sz w:val="18"/>
          <w:szCs w:val="18"/>
        </w:rPr>
        <w:t>손이나</w:t>
      </w:r>
      <w:r w:rsidRPr="00AD5DEE">
        <w:rPr>
          <w:sz w:val="18"/>
          <w:szCs w:val="18"/>
        </w:rPr>
        <w:t xml:space="preserve"> </w:t>
      </w:r>
      <w:r w:rsidRPr="00AD5DEE">
        <w:rPr>
          <w:rFonts w:hint="eastAsia"/>
          <w:sz w:val="18"/>
          <w:szCs w:val="18"/>
        </w:rPr>
        <w:t>발이</w:t>
      </w:r>
      <w:r w:rsidRPr="00AD5DEE">
        <w:rPr>
          <w:sz w:val="18"/>
          <w:szCs w:val="18"/>
        </w:rPr>
        <w:t xml:space="preserve"> </w:t>
      </w:r>
      <w:r w:rsidRPr="00AD5DEE">
        <w:rPr>
          <w:rFonts w:hint="eastAsia"/>
          <w:sz w:val="18"/>
          <w:szCs w:val="18"/>
        </w:rPr>
        <w:t>너를</w:t>
      </w:r>
      <w:r w:rsidRPr="00AD5DEE">
        <w:rPr>
          <w:sz w:val="18"/>
          <w:szCs w:val="18"/>
        </w:rPr>
        <w:t xml:space="preserve"> </w:t>
      </w:r>
      <w:r w:rsidRPr="00AD5DEE">
        <w:rPr>
          <w:rFonts w:hint="eastAsia"/>
          <w:sz w:val="18"/>
          <w:szCs w:val="18"/>
        </w:rPr>
        <w:t>실족케</w:t>
      </w:r>
      <w:r w:rsidRPr="00AD5DEE">
        <w:rPr>
          <w:sz w:val="18"/>
          <w:szCs w:val="18"/>
        </w:rPr>
        <w:t xml:space="preserve"> </w:t>
      </w:r>
      <w:r w:rsidRPr="00AD5DEE">
        <w:rPr>
          <w:rFonts w:hint="eastAsia"/>
          <w:sz w:val="18"/>
          <w:szCs w:val="18"/>
        </w:rPr>
        <w:t>하거든</w:t>
      </w:r>
      <w:r w:rsidRPr="00AD5DEE">
        <w:rPr>
          <w:sz w:val="18"/>
          <w:szCs w:val="18"/>
        </w:rPr>
        <w:t xml:space="preserve"> </w:t>
      </w:r>
      <w:r w:rsidRPr="00AD5DEE">
        <w:rPr>
          <w:rFonts w:hint="eastAsia"/>
          <w:sz w:val="18"/>
          <w:szCs w:val="18"/>
        </w:rPr>
        <w:t>잘라서</w:t>
      </w:r>
      <w:r w:rsidRPr="00AD5DEE">
        <w:rPr>
          <w:sz w:val="18"/>
          <w:szCs w:val="18"/>
        </w:rPr>
        <w:t xml:space="preserve"> </w:t>
      </w:r>
      <w:r w:rsidRPr="00AD5DEE">
        <w:rPr>
          <w:rFonts w:hint="eastAsia"/>
          <w:sz w:val="18"/>
          <w:szCs w:val="18"/>
        </w:rPr>
        <w:t>던져</w:t>
      </w:r>
      <w:r w:rsidRPr="00AD5DEE">
        <w:rPr>
          <w:sz w:val="18"/>
          <w:szCs w:val="18"/>
        </w:rPr>
        <w:t xml:space="preserve"> </w:t>
      </w:r>
      <w:r w:rsidRPr="00AD5DEE">
        <w:rPr>
          <w:rFonts w:hint="eastAsia"/>
          <w:sz w:val="18"/>
          <w:szCs w:val="18"/>
        </w:rPr>
        <w:t>버리라</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손이나</w:t>
      </w:r>
      <w:r w:rsidRPr="00AD5DEE">
        <w:rPr>
          <w:sz w:val="18"/>
          <w:szCs w:val="18"/>
        </w:rPr>
        <w:t xml:space="preserve"> </w:t>
      </w:r>
      <w:r w:rsidRPr="00AD5DEE">
        <w:rPr>
          <w:rFonts w:hint="eastAsia"/>
          <w:sz w:val="18"/>
          <w:szCs w:val="18"/>
        </w:rPr>
        <w:t>두</w:t>
      </w:r>
      <w:r w:rsidRPr="00AD5DEE">
        <w:rPr>
          <w:sz w:val="18"/>
          <w:szCs w:val="18"/>
        </w:rPr>
        <w:t xml:space="preserve"> </w:t>
      </w:r>
      <w:r w:rsidRPr="00AD5DEE">
        <w:rPr>
          <w:rFonts w:hint="eastAsia"/>
          <w:sz w:val="18"/>
          <w:szCs w:val="18"/>
        </w:rPr>
        <w:t>발을</w:t>
      </w:r>
      <w:r w:rsidRPr="00AD5DEE">
        <w:rPr>
          <w:sz w:val="18"/>
          <w:szCs w:val="18"/>
        </w:rPr>
        <w:t xml:space="preserve"> </w:t>
      </w:r>
      <w:r w:rsidRPr="00AD5DEE">
        <w:rPr>
          <w:rFonts w:hint="eastAsia"/>
          <w:sz w:val="18"/>
          <w:szCs w:val="18"/>
        </w:rPr>
        <w:t>가지고</w:t>
      </w:r>
      <w:r w:rsidRPr="00AD5DEE">
        <w:rPr>
          <w:sz w:val="18"/>
          <w:szCs w:val="18"/>
        </w:rPr>
        <w:t xml:space="preserve"> </w:t>
      </w:r>
      <w:r w:rsidRPr="00AD5DEE">
        <w:rPr>
          <w:rFonts w:hint="eastAsia"/>
          <w:sz w:val="18"/>
          <w:szCs w:val="18"/>
        </w:rPr>
        <w:t>영원한</w:t>
      </w:r>
      <w:r w:rsidRPr="00AD5DEE">
        <w:rPr>
          <w:sz w:val="18"/>
          <w:szCs w:val="18"/>
        </w:rPr>
        <w:t xml:space="preserve"> </w:t>
      </w:r>
      <w:r w:rsidRPr="00AD5DEE">
        <w:rPr>
          <w:rFonts w:hint="eastAsia"/>
          <w:sz w:val="18"/>
          <w:szCs w:val="18"/>
        </w:rPr>
        <w:t>불에</w:t>
      </w:r>
      <w:r w:rsidRPr="00AD5DEE">
        <w:rPr>
          <w:sz w:val="18"/>
          <w:szCs w:val="18"/>
        </w:rPr>
        <w:t xml:space="preserve"> </w:t>
      </w:r>
      <w:r w:rsidRPr="00AD5DEE">
        <w:rPr>
          <w:rFonts w:hint="eastAsia"/>
          <w:sz w:val="18"/>
          <w:szCs w:val="18"/>
        </w:rPr>
        <w:t>던져지는</w:t>
      </w:r>
      <w:r w:rsidRPr="00AD5DEE">
        <w:rPr>
          <w:sz w:val="18"/>
          <w:szCs w:val="18"/>
        </w:rPr>
        <w:t xml:space="preserve"> </w:t>
      </w:r>
      <w:r w:rsidRPr="00AD5DEE">
        <w:rPr>
          <w:rFonts w:hint="eastAsia"/>
          <w:sz w:val="18"/>
          <w:szCs w:val="18"/>
        </w:rPr>
        <w:t>것보다</w:t>
      </w:r>
      <w:r w:rsidRPr="00AD5DEE">
        <w:rPr>
          <w:sz w:val="18"/>
          <w:szCs w:val="18"/>
        </w:rPr>
        <w:t xml:space="preserve"> </w:t>
      </w:r>
      <w:r w:rsidRPr="00AD5DEE">
        <w:rPr>
          <w:rFonts w:hint="eastAsia"/>
          <w:sz w:val="18"/>
          <w:szCs w:val="18"/>
        </w:rPr>
        <w:t>절름발이나</w:t>
      </w:r>
      <w:r w:rsidRPr="00AD5DEE">
        <w:rPr>
          <w:sz w:val="18"/>
          <w:szCs w:val="18"/>
        </w:rPr>
        <w:t xml:space="preserve"> </w:t>
      </w:r>
      <w:r w:rsidRPr="00AD5DEE">
        <w:rPr>
          <w:rFonts w:hint="eastAsia"/>
          <w:sz w:val="18"/>
          <w:szCs w:val="18"/>
        </w:rPr>
        <w:t>불구자로</w:t>
      </w:r>
      <w:r w:rsidRPr="00AD5DEE">
        <w:rPr>
          <w:sz w:val="18"/>
          <w:szCs w:val="18"/>
        </w:rPr>
        <w:t xml:space="preserve"> </w:t>
      </w:r>
      <w:r w:rsidRPr="00AD5DEE">
        <w:rPr>
          <w:rFonts w:hint="eastAsia"/>
          <w:sz w:val="18"/>
          <w:szCs w:val="18"/>
        </w:rPr>
        <w:t>생명에</w:t>
      </w:r>
      <w:r w:rsidRPr="00AD5DEE">
        <w:rPr>
          <w:sz w:val="18"/>
          <w:szCs w:val="18"/>
        </w:rPr>
        <w:t xml:space="preserve"> </w:t>
      </w:r>
      <w:r w:rsidRPr="00AD5DEE">
        <w:rPr>
          <w:rFonts w:hint="eastAsia"/>
          <w:sz w:val="18"/>
          <w:szCs w:val="18"/>
        </w:rPr>
        <w:t>들어가는</w:t>
      </w:r>
      <w:r w:rsidRPr="00AD5DEE">
        <w:rPr>
          <w:sz w:val="18"/>
          <w:szCs w:val="18"/>
        </w:rPr>
        <w:t xml:space="preserve"> </w:t>
      </w:r>
      <w:r w:rsidRPr="00AD5DEE">
        <w:rPr>
          <w:rFonts w:hint="eastAsia"/>
          <w:sz w:val="18"/>
          <w:szCs w:val="18"/>
        </w:rPr>
        <w:t>것이</w:t>
      </w:r>
      <w:r w:rsidRPr="00AD5DEE">
        <w:rPr>
          <w:sz w:val="18"/>
          <w:szCs w:val="18"/>
        </w:rPr>
        <w:t xml:space="preserve"> </w:t>
      </w:r>
      <w:r w:rsidRPr="00AD5DEE">
        <w:rPr>
          <w:rFonts w:hint="eastAsia"/>
          <w:sz w:val="18"/>
          <w:szCs w:val="18"/>
        </w:rPr>
        <w:t>너에게</w:t>
      </w:r>
      <w:r w:rsidRPr="00AD5DEE">
        <w:rPr>
          <w:sz w:val="18"/>
          <w:szCs w:val="18"/>
        </w:rPr>
        <w:t xml:space="preserve"> </w:t>
      </w:r>
      <w:r w:rsidRPr="00AD5DEE">
        <w:rPr>
          <w:rFonts w:hint="eastAsia"/>
          <w:sz w:val="18"/>
          <w:szCs w:val="18"/>
        </w:rPr>
        <w:t>더</w:t>
      </w:r>
      <w:r w:rsidRPr="00AD5DEE">
        <w:rPr>
          <w:sz w:val="18"/>
          <w:szCs w:val="18"/>
        </w:rPr>
        <w:t xml:space="preserve"> </w:t>
      </w:r>
      <w:r w:rsidRPr="00AD5DEE">
        <w:rPr>
          <w:rFonts w:hint="eastAsia"/>
          <w:sz w:val="18"/>
          <w:szCs w:val="18"/>
        </w:rPr>
        <w:t>나으니라</w:t>
      </w:r>
      <w:r w:rsidRPr="00AD5DEE">
        <w:rPr>
          <w:sz w:val="18"/>
          <w:szCs w:val="18"/>
        </w:rPr>
        <w:t xml:space="preserve">. </w:t>
      </w:r>
    </w:p>
    <w:p w:rsidR="00A9319B" w:rsidRPr="00AD5DEE" w:rsidRDefault="00A9319B" w:rsidP="00B16FDD">
      <w:pPr>
        <w:pStyle w:val="Level2"/>
        <w:spacing w:before="180"/>
        <w:rPr>
          <w:sz w:val="18"/>
          <w:szCs w:val="18"/>
        </w:rPr>
      </w:pPr>
      <w:r w:rsidRPr="00AD5DEE">
        <w:rPr>
          <w:rFonts w:hint="eastAsia"/>
          <w:sz w:val="18"/>
          <w:szCs w:val="18"/>
        </w:rPr>
        <w:t>계</w:t>
      </w:r>
      <w:r w:rsidRPr="00AD5DEE">
        <w:rPr>
          <w:sz w:val="18"/>
          <w:szCs w:val="18"/>
        </w:rPr>
        <w:t xml:space="preserve"> 1:12</w:t>
      </w:r>
    </w:p>
    <w:p w:rsidR="00A9319B" w:rsidRPr="00AD5DEE" w:rsidRDefault="00A9319B" w:rsidP="00B16FDD">
      <w:pPr>
        <w:pStyle w:val="Level3"/>
        <w:spacing w:before="180"/>
        <w:rPr>
          <w:sz w:val="18"/>
          <w:szCs w:val="18"/>
        </w:rPr>
      </w:pPr>
      <w:r w:rsidRPr="00AD5DEE">
        <w:rPr>
          <w:sz w:val="18"/>
          <w:szCs w:val="18"/>
        </w:rPr>
        <w:t>KJV</w:t>
      </w:r>
    </w:p>
    <w:p w:rsidR="00A9319B" w:rsidRPr="00CA33DF" w:rsidRDefault="00A9319B" w:rsidP="00CA33DF">
      <w:pPr>
        <w:pStyle w:val="Level5"/>
        <w:numPr>
          <w:ilvl w:val="0"/>
          <w:numId w:val="0"/>
        </w:numPr>
        <w:spacing w:before="180"/>
        <w:ind w:left="1814"/>
        <w:rPr>
          <w:sz w:val="18"/>
          <w:szCs w:val="18"/>
        </w:rPr>
      </w:pPr>
      <w:r w:rsidRPr="00CA33DF">
        <w:rPr>
          <w:sz w:val="18"/>
          <w:szCs w:val="18"/>
        </w:rPr>
        <w:t>And I turned to see the voice that spake with me. And being turned, I saw seven golden candlesticks;</w:t>
      </w:r>
    </w:p>
    <w:p w:rsidR="00A9319B" w:rsidRPr="00AD5DEE" w:rsidRDefault="00A9319B" w:rsidP="00B16FDD">
      <w:pPr>
        <w:pStyle w:val="Level3"/>
        <w:spacing w:before="180"/>
        <w:rPr>
          <w:sz w:val="18"/>
          <w:szCs w:val="18"/>
        </w:rPr>
      </w:pPr>
      <w:r w:rsidRPr="00AD5DEE">
        <w:rPr>
          <w:rFonts w:hint="eastAsia"/>
          <w:sz w:val="18"/>
          <w:szCs w:val="18"/>
        </w:rPr>
        <w:t>흠정역</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내가</w:t>
      </w:r>
      <w:r w:rsidRPr="00CA33DF">
        <w:rPr>
          <w:sz w:val="18"/>
          <w:szCs w:val="18"/>
        </w:rPr>
        <w:t xml:space="preserve"> </w:t>
      </w:r>
      <w:r w:rsidRPr="00CA33DF">
        <w:rPr>
          <w:rFonts w:hint="eastAsia"/>
          <w:sz w:val="18"/>
          <w:szCs w:val="18"/>
        </w:rPr>
        <w:t>돌아서서</w:t>
      </w:r>
      <w:r w:rsidRPr="00CA33DF">
        <w:rPr>
          <w:sz w:val="18"/>
          <w:szCs w:val="18"/>
        </w:rPr>
        <w:t xml:space="preserve"> </w:t>
      </w:r>
      <w:r w:rsidRPr="00CA33DF">
        <w:rPr>
          <w:rFonts w:hint="eastAsia"/>
          <w:sz w:val="18"/>
          <w:szCs w:val="18"/>
        </w:rPr>
        <w:t>나와</w:t>
      </w:r>
      <w:r w:rsidRPr="00CA33DF">
        <w:rPr>
          <w:sz w:val="18"/>
          <w:szCs w:val="18"/>
        </w:rPr>
        <w:t xml:space="preserve"> </w:t>
      </w:r>
      <w:r w:rsidRPr="00CA33DF">
        <w:rPr>
          <w:rFonts w:hint="eastAsia"/>
          <w:sz w:val="18"/>
          <w:szCs w:val="18"/>
        </w:rPr>
        <w:t>말씀하신</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음성을</w:t>
      </w:r>
      <w:r w:rsidRPr="00CA33DF">
        <w:rPr>
          <w:sz w:val="18"/>
          <w:szCs w:val="18"/>
        </w:rPr>
        <w:t xml:space="preserve"> </w:t>
      </w:r>
      <w:r w:rsidRPr="00CA33DF">
        <w:rPr>
          <w:rFonts w:hint="eastAsia"/>
          <w:sz w:val="18"/>
          <w:szCs w:val="18"/>
        </w:rPr>
        <w:t>알아보려</w:t>
      </w:r>
      <w:r w:rsidRPr="00CA33DF">
        <w:rPr>
          <w:sz w:val="18"/>
          <w:szCs w:val="18"/>
        </w:rPr>
        <w:t xml:space="preserve"> </w:t>
      </w:r>
      <w:r w:rsidRPr="00CA33DF">
        <w:rPr>
          <w:rFonts w:hint="eastAsia"/>
          <w:sz w:val="18"/>
          <w:szCs w:val="18"/>
        </w:rPr>
        <w:t>하니라</w:t>
      </w:r>
      <w:r w:rsidRPr="00CA33DF">
        <w:rPr>
          <w:sz w:val="18"/>
          <w:szCs w:val="18"/>
        </w:rPr>
        <w:t xml:space="preserve">, </w:t>
      </w:r>
      <w:r w:rsidRPr="00CA33DF">
        <w:rPr>
          <w:rFonts w:hint="eastAsia"/>
          <w:sz w:val="18"/>
          <w:szCs w:val="18"/>
        </w:rPr>
        <w:t>돌아설</w:t>
      </w:r>
      <w:r w:rsidRPr="00CA33DF">
        <w:rPr>
          <w:sz w:val="18"/>
          <w:szCs w:val="18"/>
        </w:rPr>
        <w:t xml:space="preserve"> </w:t>
      </w:r>
      <w:r w:rsidRPr="00CA33DF">
        <w:rPr>
          <w:rFonts w:hint="eastAsia"/>
          <w:sz w:val="18"/>
          <w:szCs w:val="18"/>
        </w:rPr>
        <w:t>때에</w:t>
      </w:r>
      <w:r w:rsidRPr="00CA33DF">
        <w:rPr>
          <w:sz w:val="18"/>
          <w:szCs w:val="18"/>
        </w:rPr>
        <w:t xml:space="preserve"> </w:t>
      </w:r>
      <w:r w:rsidRPr="00CA33DF">
        <w:rPr>
          <w:rFonts w:hint="eastAsia"/>
          <w:sz w:val="18"/>
          <w:szCs w:val="18"/>
        </w:rPr>
        <w:t>내가</w:t>
      </w:r>
      <w:r w:rsidRPr="00CA33DF">
        <w:rPr>
          <w:sz w:val="18"/>
          <w:szCs w:val="18"/>
        </w:rPr>
        <w:t xml:space="preserve"> </w:t>
      </w:r>
      <w:r w:rsidRPr="00CA33DF">
        <w:rPr>
          <w:rFonts w:hint="eastAsia"/>
          <w:sz w:val="18"/>
          <w:szCs w:val="18"/>
        </w:rPr>
        <w:t>일곱</w:t>
      </w:r>
      <w:r w:rsidRPr="00CA33DF">
        <w:rPr>
          <w:sz w:val="18"/>
          <w:szCs w:val="18"/>
        </w:rPr>
        <w:t xml:space="preserve"> </w:t>
      </w:r>
      <w:r w:rsidRPr="00CA33DF">
        <w:rPr>
          <w:rFonts w:hint="eastAsia"/>
          <w:sz w:val="18"/>
          <w:szCs w:val="18"/>
        </w:rPr>
        <w:t>금등잔대를</w:t>
      </w:r>
      <w:r w:rsidRPr="00CA33DF">
        <w:rPr>
          <w:sz w:val="18"/>
          <w:szCs w:val="18"/>
        </w:rPr>
        <w:t xml:space="preserve"> </w:t>
      </w:r>
      <w:r w:rsidRPr="00CA33DF">
        <w:rPr>
          <w:rFonts w:hint="eastAsia"/>
          <w:sz w:val="18"/>
          <w:szCs w:val="18"/>
        </w:rPr>
        <w:t>보았는데</w:t>
      </w:r>
    </w:p>
    <w:p w:rsidR="00A9319B" w:rsidRPr="00AD5DEE" w:rsidRDefault="00A9319B" w:rsidP="00B16FDD">
      <w:pPr>
        <w:pStyle w:val="Level3"/>
        <w:spacing w:before="180"/>
        <w:rPr>
          <w:sz w:val="18"/>
          <w:szCs w:val="18"/>
        </w:rPr>
      </w:pPr>
      <w:r w:rsidRPr="00AD5DEE">
        <w:rPr>
          <w:rFonts w:hint="eastAsia"/>
          <w:sz w:val="18"/>
          <w:szCs w:val="18"/>
        </w:rPr>
        <w:t>한킹</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나에게</w:t>
      </w:r>
      <w:r w:rsidRPr="00CA33DF">
        <w:rPr>
          <w:sz w:val="18"/>
          <w:szCs w:val="18"/>
        </w:rPr>
        <w:t xml:space="preserve"> </w:t>
      </w:r>
      <w:r w:rsidRPr="00CA33DF">
        <w:rPr>
          <w:rFonts w:hint="eastAsia"/>
          <w:sz w:val="18"/>
          <w:szCs w:val="18"/>
        </w:rPr>
        <w:t>말씀하신</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음성을</w:t>
      </w:r>
      <w:r w:rsidRPr="00CA33DF">
        <w:rPr>
          <w:sz w:val="18"/>
          <w:szCs w:val="18"/>
        </w:rPr>
        <w:t xml:space="preserve"> </w:t>
      </w:r>
      <w:r w:rsidRPr="00CA33DF">
        <w:rPr>
          <w:rFonts w:hint="eastAsia"/>
          <w:sz w:val="18"/>
          <w:szCs w:val="18"/>
        </w:rPr>
        <w:t>보려고</w:t>
      </w:r>
      <w:r w:rsidRPr="00CA33DF">
        <w:rPr>
          <w:sz w:val="18"/>
          <w:szCs w:val="18"/>
        </w:rPr>
        <w:t xml:space="preserve"> </w:t>
      </w:r>
      <w:r w:rsidRPr="00CA33DF">
        <w:rPr>
          <w:rFonts w:hint="eastAsia"/>
          <w:sz w:val="18"/>
          <w:szCs w:val="18"/>
        </w:rPr>
        <w:t>돌아서니</w:t>
      </w:r>
      <w:r w:rsidRPr="00CA33DF">
        <w:rPr>
          <w:sz w:val="18"/>
          <w:szCs w:val="18"/>
        </w:rPr>
        <w:t xml:space="preserve"> </w:t>
      </w:r>
      <w:r w:rsidRPr="00CA33DF">
        <w:rPr>
          <w:rFonts w:hint="eastAsia"/>
          <w:sz w:val="18"/>
          <w:szCs w:val="18"/>
        </w:rPr>
        <w:t>일곱</w:t>
      </w:r>
      <w:r w:rsidRPr="00CA33DF">
        <w:rPr>
          <w:sz w:val="18"/>
          <w:szCs w:val="18"/>
        </w:rPr>
        <w:t xml:space="preserve"> </w:t>
      </w:r>
      <w:r w:rsidRPr="00CA33DF">
        <w:rPr>
          <w:rFonts w:hint="eastAsia"/>
          <w:sz w:val="18"/>
          <w:szCs w:val="18"/>
        </w:rPr>
        <w:t>금촛대가</w:t>
      </w:r>
      <w:r w:rsidRPr="00CA33DF">
        <w:rPr>
          <w:sz w:val="18"/>
          <w:szCs w:val="18"/>
        </w:rPr>
        <w:t xml:space="preserve"> </w:t>
      </w:r>
      <w:r w:rsidRPr="00CA33DF">
        <w:rPr>
          <w:rFonts w:hint="eastAsia"/>
          <w:sz w:val="18"/>
          <w:szCs w:val="18"/>
        </w:rPr>
        <w:t>보이더라</w:t>
      </w:r>
      <w:r w:rsidRPr="00CA33DF">
        <w:rPr>
          <w:sz w:val="18"/>
          <w:szCs w:val="18"/>
        </w:rPr>
        <w:t xml:space="preserve">. </w:t>
      </w:r>
    </w:p>
    <w:p w:rsidR="00A9319B" w:rsidRPr="00AD5DEE" w:rsidRDefault="00A9319B" w:rsidP="00B16FDD">
      <w:pPr>
        <w:pStyle w:val="Level2"/>
        <w:spacing w:before="180"/>
        <w:rPr>
          <w:sz w:val="18"/>
          <w:szCs w:val="18"/>
        </w:rPr>
      </w:pPr>
      <w:r w:rsidRPr="00AD5DEE">
        <w:rPr>
          <w:rFonts w:hint="eastAsia"/>
          <w:sz w:val="18"/>
          <w:szCs w:val="18"/>
        </w:rPr>
        <w:t>계</w:t>
      </w:r>
      <w:r w:rsidRPr="00AD5DEE">
        <w:rPr>
          <w:sz w:val="18"/>
          <w:szCs w:val="18"/>
        </w:rPr>
        <w:t xml:space="preserve"> 20:8 </w:t>
      </w:r>
    </w:p>
    <w:p w:rsidR="00A9319B" w:rsidRPr="00AD5DEE" w:rsidRDefault="00A9319B" w:rsidP="00B16FDD">
      <w:pPr>
        <w:pStyle w:val="Level3"/>
        <w:spacing w:before="180"/>
        <w:rPr>
          <w:sz w:val="18"/>
          <w:szCs w:val="18"/>
        </w:rPr>
      </w:pPr>
      <w:r w:rsidRPr="00AD5DEE">
        <w:rPr>
          <w:sz w:val="18"/>
          <w:szCs w:val="18"/>
        </w:rPr>
        <w:t>KJV</w:t>
      </w:r>
    </w:p>
    <w:p w:rsidR="00A9319B" w:rsidRPr="00CA33DF" w:rsidRDefault="00A9319B" w:rsidP="00CA33DF">
      <w:pPr>
        <w:pStyle w:val="Level5"/>
        <w:numPr>
          <w:ilvl w:val="0"/>
          <w:numId w:val="0"/>
        </w:numPr>
        <w:spacing w:before="180"/>
        <w:ind w:left="1814"/>
        <w:rPr>
          <w:sz w:val="18"/>
          <w:szCs w:val="18"/>
        </w:rPr>
      </w:pPr>
      <w:r w:rsidRPr="00CA33DF">
        <w:rPr>
          <w:sz w:val="18"/>
          <w:szCs w:val="18"/>
        </w:rPr>
        <w:t>And shall go out to deceive the nations which are in the four quarters of the earth, Gog and Magog, to gather them together to battle: the number of whom is as the sand of the sea.</w:t>
      </w:r>
    </w:p>
    <w:p w:rsidR="00A9319B" w:rsidRPr="00AD5DEE" w:rsidRDefault="00A9319B" w:rsidP="00B16FDD">
      <w:pPr>
        <w:pStyle w:val="Level3"/>
        <w:spacing w:before="180"/>
        <w:rPr>
          <w:sz w:val="18"/>
          <w:szCs w:val="18"/>
        </w:rPr>
      </w:pPr>
      <w:r w:rsidRPr="00AD5DEE">
        <w:rPr>
          <w:rFonts w:hint="eastAsia"/>
          <w:sz w:val="18"/>
          <w:szCs w:val="18"/>
        </w:rPr>
        <w:t>흠정역</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나가서</w:t>
      </w:r>
      <w:r w:rsidRPr="00CA33DF">
        <w:rPr>
          <w:sz w:val="18"/>
          <w:szCs w:val="18"/>
        </w:rPr>
        <w:t xml:space="preserve"> </w:t>
      </w:r>
      <w:r w:rsidRPr="00CA33DF">
        <w:rPr>
          <w:rFonts w:hint="eastAsia"/>
          <w:sz w:val="18"/>
          <w:szCs w:val="18"/>
        </w:rPr>
        <w:t>땅의</w:t>
      </w:r>
      <w:r w:rsidRPr="00CA33DF">
        <w:rPr>
          <w:sz w:val="18"/>
          <w:szCs w:val="18"/>
        </w:rPr>
        <w:t xml:space="preserve"> </w:t>
      </w:r>
      <w:r w:rsidRPr="00CA33DF">
        <w:rPr>
          <w:rFonts w:hint="eastAsia"/>
          <w:sz w:val="18"/>
          <w:szCs w:val="18"/>
        </w:rPr>
        <w:t>사방에</w:t>
      </w:r>
      <w:r w:rsidRPr="00CA33DF">
        <w:rPr>
          <w:sz w:val="18"/>
          <w:szCs w:val="18"/>
        </w:rPr>
        <w:t xml:space="preserve"> </w:t>
      </w:r>
      <w:r w:rsidRPr="00CA33DF">
        <w:rPr>
          <w:rFonts w:hint="eastAsia"/>
          <w:sz w:val="18"/>
          <w:szCs w:val="18"/>
        </w:rPr>
        <w:t>있는</w:t>
      </w:r>
      <w:r w:rsidRPr="00CA33DF">
        <w:rPr>
          <w:sz w:val="18"/>
          <w:szCs w:val="18"/>
        </w:rPr>
        <w:t xml:space="preserve"> </w:t>
      </w:r>
      <w:r w:rsidRPr="00CA33DF">
        <w:rPr>
          <w:rFonts w:hint="eastAsia"/>
          <w:sz w:val="18"/>
          <w:szCs w:val="18"/>
        </w:rPr>
        <w:t>민족들</w:t>
      </w:r>
      <w:r w:rsidRPr="00CA33DF">
        <w:rPr>
          <w:sz w:val="18"/>
          <w:szCs w:val="18"/>
        </w:rPr>
        <w:t xml:space="preserve"> </w:t>
      </w:r>
      <w:r w:rsidRPr="00CA33DF">
        <w:rPr>
          <w:rFonts w:hint="eastAsia"/>
          <w:sz w:val="18"/>
          <w:szCs w:val="18"/>
        </w:rPr>
        <w:t>곧</w:t>
      </w:r>
      <w:r w:rsidRPr="00CA33DF">
        <w:rPr>
          <w:sz w:val="18"/>
          <w:szCs w:val="18"/>
        </w:rPr>
        <w:t xml:space="preserve"> </w:t>
      </w:r>
      <w:r w:rsidRPr="00CA33DF">
        <w:rPr>
          <w:rFonts w:hint="eastAsia"/>
          <w:sz w:val="18"/>
          <w:szCs w:val="18"/>
        </w:rPr>
        <w:t>곡과</w:t>
      </w:r>
      <w:r w:rsidRPr="00CA33DF">
        <w:rPr>
          <w:sz w:val="18"/>
          <w:szCs w:val="18"/>
        </w:rPr>
        <w:t xml:space="preserve"> </w:t>
      </w:r>
      <w:r w:rsidRPr="00CA33DF">
        <w:rPr>
          <w:rFonts w:hint="eastAsia"/>
          <w:sz w:val="18"/>
          <w:szCs w:val="18"/>
        </w:rPr>
        <w:t>마곡을</w:t>
      </w:r>
      <w:r w:rsidRPr="00CA33DF">
        <w:rPr>
          <w:sz w:val="18"/>
          <w:szCs w:val="18"/>
        </w:rPr>
        <w:t xml:space="preserve"> </w:t>
      </w:r>
      <w:r w:rsidRPr="00CA33DF">
        <w:rPr>
          <w:rFonts w:hint="eastAsia"/>
          <w:sz w:val="18"/>
          <w:szCs w:val="18"/>
        </w:rPr>
        <w:t>속이며</w:t>
      </w:r>
      <w:r w:rsidRPr="00CA33DF">
        <w:rPr>
          <w:sz w:val="18"/>
          <w:szCs w:val="18"/>
        </w:rPr>
        <w:t xml:space="preserve"> </w:t>
      </w:r>
      <w:r w:rsidRPr="00CA33DF">
        <w:rPr>
          <w:rFonts w:hint="eastAsia"/>
          <w:sz w:val="18"/>
          <w:szCs w:val="18"/>
        </w:rPr>
        <w:t>그들을</w:t>
      </w:r>
      <w:r w:rsidRPr="00CA33DF">
        <w:rPr>
          <w:sz w:val="18"/>
          <w:szCs w:val="18"/>
        </w:rPr>
        <w:t xml:space="preserve"> </w:t>
      </w:r>
      <w:r w:rsidRPr="00CA33DF">
        <w:rPr>
          <w:rFonts w:hint="eastAsia"/>
          <w:sz w:val="18"/>
          <w:szCs w:val="18"/>
        </w:rPr>
        <w:t>함께</w:t>
      </w:r>
      <w:r w:rsidRPr="00CA33DF">
        <w:rPr>
          <w:sz w:val="18"/>
          <w:szCs w:val="18"/>
        </w:rPr>
        <w:t xml:space="preserve"> </w:t>
      </w:r>
      <w:r w:rsidRPr="00CA33DF">
        <w:rPr>
          <w:rFonts w:hint="eastAsia"/>
          <w:sz w:val="18"/>
          <w:szCs w:val="18"/>
        </w:rPr>
        <w:t>모아</w:t>
      </w:r>
      <w:r w:rsidRPr="00CA33DF">
        <w:rPr>
          <w:sz w:val="18"/>
          <w:szCs w:val="18"/>
        </w:rPr>
        <w:t xml:space="preserve"> </w:t>
      </w:r>
      <w:r w:rsidRPr="00CA33DF">
        <w:rPr>
          <w:rFonts w:hint="eastAsia"/>
          <w:sz w:val="18"/>
          <w:szCs w:val="18"/>
        </w:rPr>
        <w:t>전쟁을</w:t>
      </w:r>
      <w:r w:rsidRPr="00CA33DF">
        <w:rPr>
          <w:sz w:val="18"/>
          <w:szCs w:val="18"/>
        </w:rPr>
        <w:t xml:space="preserve"> </w:t>
      </w:r>
      <w:r w:rsidRPr="00CA33DF">
        <w:rPr>
          <w:rFonts w:hint="eastAsia"/>
          <w:sz w:val="18"/>
          <w:szCs w:val="18"/>
        </w:rPr>
        <w:t>하게</w:t>
      </w:r>
      <w:r w:rsidRPr="00CA33DF">
        <w:rPr>
          <w:sz w:val="18"/>
          <w:szCs w:val="18"/>
        </w:rPr>
        <w:t xml:space="preserve"> </w:t>
      </w:r>
      <w:r w:rsidRPr="00CA33DF">
        <w:rPr>
          <w:rFonts w:hint="eastAsia"/>
          <w:sz w:val="18"/>
          <w:szCs w:val="18"/>
        </w:rPr>
        <w:t>할</w:t>
      </w:r>
      <w:r w:rsidRPr="00CA33DF">
        <w:rPr>
          <w:sz w:val="18"/>
          <w:szCs w:val="18"/>
        </w:rPr>
        <w:t xml:space="preserve"> </w:t>
      </w:r>
      <w:r w:rsidRPr="00CA33DF">
        <w:rPr>
          <w:rFonts w:hint="eastAsia"/>
          <w:sz w:val="18"/>
          <w:szCs w:val="18"/>
        </w:rPr>
        <w:t>터인데</w:t>
      </w:r>
      <w:r w:rsidRPr="00CA33DF">
        <w:rPr>
          <w:sz w:val="18"/>
          <w:szCs w:val="18"/>
        </w:rPr>
        <w:t xml:space="preserve"> </w:t>
      </w:r>
      <w:r w:rsidRPr="00CA33DF">
        <w:rPr>
          <w:rFonts w:hint="eastAsia"/>
          <w:sz w:val="18"/>
          <w:szCs w:val="18"/>
        </w:rPr>
        <w:t>그들의</w:t>
      </w:r>
      <w:r w:rsidRPr="00CA33DF">
        <w:rPr>
          <w:sz w:val="18"/>
          <w:szCs w:val="18"/>
        </w:rPr>
        <w:t xml:space="preserve"> </w:t>
      </w:r>
      <w:r w:rsidRPr="00CA33DF">
        <w:rPr>
          <w:rFonts w:hint="eastAsia"/>
          <w:sz w:val="18"/>
          <w:szCs w:val="18"/>
        </w:rPr>
        <w:t>수는</w:t>
      </w:r>
      <w:r w:rsidRPr="00CA33DF">
        <w:rPr>
          <w:sz w:val="18"/>
          <w:szCs w:val="18"/>
        </w:rPr>
        <w:t xml:space="preserve"> </w:t>
      </w:r>
      <w:r w:rsidRPr="00CA33DF">
        <w:rPr>
          <w:rFonts w:hint="eastAsia"/>
          <w:sz w:val="18"/>
          <w:szCs w:val="18"/>
        </w:rPr>
        <w:t>바다의</w:t>
      </w:r>
      <w:r w:rsidRPr="00CA33DF">
        <w:rPr>
          <w:sz w:val="18"/>
          <w:szCs w:val="18"/>
        </w:rPr>
        <w:t xml:space="preserve"> </w:t>
      </w:r>
      <w:r w:rsidRPr="00CA33DF">
        <w:rPr>
          <w:rFonts w:hint="eastAsia"/>
          <w:sz w:val="18"/>
          <w:szCs w:val="18"/>
        </w:rPr>
        <w:t>모래</w:t>
      </w:r>
      <w:r w:rsidRPr="00CA33DF">
        <w:rPr>
          <w:sz w:val="18"/>
          <w:szCs w:val="18"/>
        </w:rPr>
        <w:t xml:space="preserve"> </w:t>
      </w:r>
      <w:r w:rsidRPr="00CA33DF">
        <w:rPr>
          <w:rFonts w:hint="eastAsia"/>
          <w:sz w:val="18"/>
          <w:szCs w:val="18"/>
        </w:rPr>
        <w:t>같으리라</w:t>
      </w:r>
      <w:r w:rsidRPr="00CA33DF">
        <w:rPr>
          <w:sz w:val="18"/>
          <w:szCs w:val="18"/>
        </w:rPr>
        <w:t xml:space="preserve">. </w:t>
      </w:r>
    </w:p>
    <w:p w:rsidR="00A9319B" w:rsidRPr="00AD5DEE" w:rsidRDefault="00A9319B" w:rsidP="00B16FDD">
      <w:pPr>
        <w:pStyle w:val="Level3"/>
        <w:spacing w:before="180"/>
        <w:rPr>
          <w:sz w:val="18"/>
          <w:szCs w:val="18"/>
        </w:rPr>
      </w:pPr>
      <w:r w:rsidRPr="00AD5DEE">
        <w:rPr>
          <w:rFonts w:hint="eastAsia"/>
          <w:sz w:val="18"/>
          <w:szCs w:val="18"/>
        </w:rPr>
        <w:t>한킹</w:t>
      </w:r>
    </w:p>
    <w:p w:rsidR="00A9319B" w:rsidRPr="00CA33DF" w:rsidRDefault="00A9319B" w:rsidP="00CA33DF">
      <w:pPr>
        <w:pStyle w:val="Level5"/>
        <w:numPr>
          <w:ilvl w:val="0"/>
          <w:numId w:val="0"/>
        </w:numPr>
        <w:spacing w:before="180"/>
        <w:ind w:left="1814"/>
        <w:rPr>
          <w:sz w:val="18"/>
          <w:szCs w:val="18"/>
        </w:rPr>
      </w:pPr>
      <w:r w:rsidRPr="00CA33DF">
        <w:rPr>
          <w:rFonts w:hint="eastAsia"/>
          <w:sz w:val="18"/>
          <w:szCs w:val="18"/>
        </w:rPr>
        <w:t>땅의</w:t>
      </w:r>
      <w:r w:rsidRPr="00CA33DF">
        <w:rPr>
          <w:sz w:val="18"/>
          <w:szCs w:val="18"/>
        </w:rPr>
        <w:t xml:space="preserve"> </w:t>
      </w:r>
      <w:r w:rsidRPr="00CA33DF">
        <w:rPr>
          <w:rFonts w:hint="eastAsia"/>
          <w:sz w:val="18"/>
          <w:szCs w:val="18"/>
        </w:rPr>
        <w:t>사방에</w:t>
      </w:r>
      <w:r w:rsidRPr="00CA33DF">
        <w:rPr>
          <w:sz w:val="18"/>
          <w:szCs w:val="18"/>
        </w:rPr>
        <w:t xml:space="preserve"> </w:t>
      </w:r>
      <w:r w:rsidRPr="00CA33DF">
        <w:rPr>
          <w:rFonts w:hint="eastAsia"/>
          <w:sz w:val="18"/>
          <w:szCs w:val="18"/>
        </w:rPr>
        <w:t>있는</w:t>
      </w:r>
      <w:r w:rsidRPr="00CA33DF">
        <w:rPr>
          <w:sz w:val="18"/>
          <w:szCs w:val="18"/>
        </w:rPr>
        <w:t xml:space="preserve"> </w:t>
      </w:r>
      <w:r w:rsidRPr="00CA33DF">
        <w:rPr>
          <w:rFonts w:hint="eastAsia"/>
          <w:sz w:val="18"/>
          <w:szCs w:val="18"/>
        </w:rPr>
        <w:t>민족들</w:t>
      </w:r>
      <w:r w:rsidRPr="00CA33DF">
        <w:rPr>
          <w:sz w:val="18"/>
          <w:szCs w:val="18"/>
        </w:rPr>
        <w:t xml:space="preserve">, </w:t>
      </w:r>
      <w:r w:rsidRPr="00CA33DF">
        <w:rPr>
          <w:rFonts w:hint="eastAsia"/>
          <w:sz w:val="18"/>
          <w:szCs w:val="18"/>
        </w:rPr>
        <w:t>곧</w:t>
      </w:r>
      <w:r w:rsidRPr="00CA33DF">
        <w:rPr>
          <w:sz w:val="18"/>
          <w:szCs w:val="18"/>
        </w:rPr>
        <w:t xml:space="preserve"> </w:t>
      </w:r>
      <w:r w:rsidRPr="00CA33DF">
        <w:rPr>
          <w:rFonts w:hint="eastAsia"/>
          <w:sz w:val="18"/>
          <w:szCs w:val="18"/>
        </w:rPr>
        <w:t>곡과</w:t>
      </w:r>
      <w:r w:rsidRPr="00CA33DF">
        <w:rPr>
          <w:sz w:val="18"/>
          <w:szCs w:val="18"/>
        </w:rPr>
        <w:t xml:space="preserve"> </w:t>
      </w:r>
      <w:r w:rsidRPr="00CA33DF">
        <w:rPr>
          <w:rFonts w:hint="eastAsia"/>
          <w:sz w:val="18"/>
          <w:szCs w:val="18"/>
        </w:rPr>
        <w:t>마곡을</w:t>
      </w:r>
      <w:r w:rsidRPr="00CA33DF">
        <w:rPr>
          <w:sz w:val="18"/>
          <w:szCs w:val="18"/>
        </w:rPr>
        <w:t xml:space="preserve"> </w:t>
      </w:r>
      <w:r w:rsidRPr="00CA33DF">
        <w:rPr>
          <w:rFonts w:hint="eastAsia"/>
          <w:sz w:val="18"/>
          <w:szCs w:val="18"/>
        </w:rPr>
        <w:t>미혹하려고</w:t>
      </w:r>
      <w:r w:rsidRPr="00CA33DF">
        <w:rPr>
          <w:sz w:val="18"/>
          <w:szCs w:val="18"/>
        </w:rPr>
        <w:t xml:space="preserve"> </w:t>
      </w:r>
      <w:r w:rsidRPr="00CA33DF">
        <w:rPr>
          <w:rFonts w:hint="eastAsia"/>
          <w:sz w:val="18"/>
          <w:szCs w:val="18"/>
        </w:rPr>
        <w:t>나가서</w:t>
      </w:r>
      <w:r w:rsidRPr="00CA33DF">
        <w:rPr>
          <w:sz w:val="18"/>
          <w:szCs w:val="18"/>
        </w:rPr>
        <w:t xml:space="preserve"> </w:t>
      </w:r>
      <w:r w:rsidRPr="00CA33DF">
        <w:rPr>
          <w:rFonts w:hint="eastAsia"/>
          <w:sz w:val="18"/>
          <w:szCs w:val="18"/>
        </w:rPr>
        <w:t>그들을</w:t>
      </w:r>
      <w:r w:rsidRPr="00CA33DF">
        <w:rPr>
          <w:sz w:val="18"/>
          <w:szCs w:val="18"/>
        </w:rPr>
        <w:t xml:space="preserve"> </w:t>
      </w:r>
      <w:r w:rsidRPr="00CA33DF">
        <w:rPr>
          <w:rFonts w:hint="eastAsia"/>
          <w:sz w:val="18"/>
          <w:szCs w:val="18"/>
        </w:rPr>
        <w:t>함께</w:t>
      </w:r>
      <w:r w:rsidRPr="00CA33DF">
        <w:rPr>
          <w:sz w:val="18"/>
          <w:szCs w:val="18"/>
        </w:rPr>
        <w:t xml:space="preserve"> </w:t>
      </w:r>
      <w:r w:rsidRPr="00CA33DF">
        <w:rPr>
          <w:rFonts w:hint="eastAsia"/>
          <w:sz w:val="18"/>
          <w:szCs w:val="18"/>
        </w:rPr>
        <w:t>모아</w:t>
      </w:r>
      <w:r w:rsidRPr="00CA33DF">
        <w:rPr>
          <w:sz w:val="18"/>
          <w:szCs w:val="18"/>
        </w:rPr>
        <w:t xml:space="preserve"> </w:t>
      </w:r>
      <w:r w:rsidRPr="00CA33DF">
        <w:rPr>
          <w:rFonts w:hint="eastAsia"/>
          <w:sz w:val="18"/>
          <w:szCs w:val="18"/>
        </w:rPr>
        <w:t>전쟁을</w:t>
      </w:r>
      <w:r w:rsidRPr="00CA33DF">
        <w:rPr>
          <w:sz w:val="18"/>
          <w:szCs w:val="18"/>
        </w:rPr>
        <w:t xml:space="preserve"> </w:t>
      </w:r>
      <w:r w:rsidRPr="00CA33DF">
        <w:rPr>
          <w:rFonts w:hint="eastAsia"/>
          <w:sz w:val="18"/>
          <w:szCs w:val="18"/>
        </w:rPr>
        <w:t>일으키리니</w:t>
      </w:r>
      <w:r w:rsidRPr="00CA33DF">
        <w:rPr>
          <w:sz w:val="18"/>
          <w:szCs w:val="18"/>
        </w:rPr>
        <w:t xml:space="preserve"> </w:t>
      </w:r>
      <w:r w:rsidRPr="00CA33DF">
        <w:rPr>
          <w:rFonts w:hint="eastAsia"/>
          <w:sz w:val="18"/>
          <w:szCs w:val="18"/>
        </w:rPr>
        <w:t>그</w:t>
      </w:r>
      <w:r w:rsidRPr="00CA33DF">
        <w:rPr>
          <w:sz w:val="18"/>
          <w:szCs w:val="18"/>
        </w:rPr>
        <w:t xml:space="preserve"> </w:t>
      </w:r>
      <w:r w:rsidRPr="00CA33DF">
        <w:rPr>
          <w:rFonts w:hint="eastAsia"/>
          <w:sz w:val="18"/>
          <w:szCs w:val="18"/>
        </w:rPr>
        <w:t>수가</w:t>
      </w:r>
      <w:r w:rsidRPr="00CA33DF">
        <w:rPr>
          <w:sz w:val="18"/>
          <w:szCs w:val="18"/>
        </w:rPr>
        <w:t xml:space="preserve"> </w:t>
      </w:r>
      <w:r w:rsidRPr="00CA33DF">
        <w:rPr>
          <w:rFonts w:hint="eastAsia"/>
          <w:sz w:val="18"/>
          <w:szCs w:val="18"/>
        </w:rPr>
        <w:t>바다의</w:t>
      </w:r>
      <w:r w:rsidRPr="00CA33DF">
        <w:rPr>
          <w:sz w:val="18"/>
          <w:szCs w:val="18"/>
        </w:rPr>
        <w:t xml:space="preserve"> </w:t>
      </w:r>
      <w:r w:rsidRPr="00CA33DF">
        <w:rPr>
          <w:rFonts w:hint="eastAsia"/>
          <w:sz w:val="18"/>
          <w:szCs w:val="18"/>
        </w:rPr>
        <w:t>모래</w:t>
      </w:r>
      <w:r w:rsidRPr="00CA33DF">
        <w:rPr>
          <w:sz w:val="18"/>
          <w:szCs w:val="18"/>
        </w:rPr>
        <w:t xml:space="preserve"> </w:t>
      </w:r>
      <w:r w:rsidRPr="00CA33DF">
        <w:rPr>
          <w:rFonts w:hint="eastAsia"/>
          <w:sz w:val="18"/>
          <w:szCs w:val="18"/>
        </w:rPr>
        <w:t>같으리라</w:t>
      </w:r>
      <w:r w:rsidRPr="00CA33DF">
        <w:rPr>
          <w:sz w:val="18"/>
          <w:szCs w:val="18"/>
        </w:rPr>
        <w:t xml:space="preserve">. </w:t>
      </w:r>
    </w:p>
    <w:p w:rsidR="00AD5DEE" w:rsidRPr="00AD5DEE" w:rsidRDefault="00AD5DEE" w:rsidP="00B16FDD">
      <w:pPr>
        <w:pStyle w:val="Level2"/>
        <w:spacing w:before="180"/>
        <w:rPr>
          <w:sz w:val="18"/>
          <w:szCs w:val="18"/>
        </w:rPr>
      </w:pPr>
      <w:r w:rsidRPr="00AD5DEE">
        <w:rPr>
          <w:rFonts w:hint="eastAsia"/>
          <w:sz w:val="18"/>
          <w:szCs w:val="18"/>
        </w:rPr>
        <w:t>갈</w:t>
      </w:r>
      <w:r w:rsidRPr="00AD5DEE">
        <w:rPr>
          <w:sz w:val="18"/>
          <w:szCs w:val="18"/>
        </w:rPr>
        <w:t xml:space="preserve"> 1:17</w:t>
      </w:r>
    </w:p>
    <w:p w:rsidR="00AD5DEE" w:rsidRPr="00AD5DEE" w:rsidRDefault="00AD5DEE" w:rsidP="00B16FDD">
      <w:pPr>
        <w:pStyle w:val="Level3"/>
        <w:spacing w:before="180"/>
        <w:rPr>
          <w:sz w:val="18"/>
          <w:szCs w:val="18"/>
        </w:rPr>
      </w:pPr>
      <w:r w:rsidRPr="00AD5DEE">
        <w:rPr>
          <w:sz w:val="18"/>
          <w:szCs w:val="18"/>
        </w:rPr>
        <w:t>KJV</w:t>
      </w:r>
    </w:p>
    <w:p w:rsidR="00AD5DEE" w:rsidRPr="00CA33DF" w:rsidRDefault="00AD5DEE" w:rsidP="00CA33DF">
      <w:pPr>
        <w:pStyle w:val="Level5"/>
        <w:numPr>
          <w:ilvl w:val="0"/>
          <w:numId w:val="0"/>
        </w:numPr>
        <w:spacing w:before="180"/>
        <w:ind w:left="1814"/>
        <w:rPr>
          <w:sz w:val="18"/>
          <w:szCs w:val="18"/>
        </w:rPr>
      </w:pPr>
      <w:r w:rsidRPr="00CA33DF">
        <w:rPr>
          <w:sz w:val="18"/>
          <w:szCs w:val="18"/>
        </w:rPr>
        <w:t xml:space="preserve">Neither went </w:t>
      </w:r>
      <w:proofErr w:type="gramStart"/>
      <w:r w:rsidRPr="00CA33DF">
        <w:rPr>
          <w:sz w:val="18"/>
          <w:szCs w:val="18"/>
        </w:rPr>
        <w:t>I</w:t>
      </w:r>
      <w:proofErr w:type="gramEnd"/>
      <w:r w:rsidRPr="00CA33DF">
        <w:rPr>
          <w:sz w:val="18"/>
          <w:szCs w:val="18"/>
        </w:rPr>
        <w:t xml:space="preserve"> up to Jerusalem to them which were apostles before me; but I went into Arabia, and returned again unto Damascus.</w:t>
      </w:r>
    </w:p>
    <w:p w:rsidR="00AD5DEE" w:rsidRPr="00AD5DEE" w:rsidRDefault="00AD5DEE" w:rsidP="00B16FDD">
      <w:pPr>
        <w:pStyle w:val="Level3"/>
        <w:spacing w:before="180"/>
        <w:rPr>
          <w:sz w:val="18"/>
          <w:szCs w:val="18"/>
        </w:rPr>
      </w:pPr>
      <w:r w:rsidRPr="00AD5DEE">
        <w:rPr>
          <w:rFonts w:hint="eastAsia"/>
          <w:sz w:val="18"/>
          <w:szCs w:val="18"/>
        </w:rPr>
        <w:t>흠정역</w:t>
      </w:r>
    </w:p>
    <w:p w:rsidR="00AD5DEE" w:rsidRPr="00CA33DF" w:rsidRDefault="00AD5DEE" w:rsidP="00CA33DF">
      <w:pPr>
        <w:pStyle w:val="Level5"/>
        <w:numPr>
          <w:ilvl w:val="0"/>
          <w:numId w:val="0"/>
        </w:numPr>
        <w:spacing w:before="180"/>
        <w:ind w:left="1814"/>
        <w:rPr>
          <w:sz w:val="18"/>
          <w:szCs w:val="18"/>
        </w:rPr>
      </w:pPr>
      <w:r w:rsidRPr="00CA33DF">
        <w:rPr>
          <w:rFonts w:hint="eastAsia"/>
          <w:sz w:val="18"/>
          <w:szCs w:val="18"/>
        </w:rPr>
        <w:t>예루살렘으로</w:t>
      </w:r>
      <w:r w:rsidRPr="00CA33DF">
        <w:rPr>
          <w:sz w:val="18"/>
          <w:szCs w:val="18"/>
        </w:rPr>
        <w:t xml:space="preserve"> </w:t>
      </w:r>
      <w:r w:rsidRPr="00CA33DF">
        <w:rPr>
          <w:rFonts w:hint="eastAsia"/>
          <w:sz w:val="18"/>
          <w:szCs w:val="18"/>
        </w:rPr>
        <w:t>나보다</w:t>
      </w:r>
      <w:r w:rsidRPr="00CA33DF">
        <w:rPr>
          <w:sz w:val="18"/>
          <w:szCs w:val="18"/>
        </w:rPr>
        <w:t xml:space="preserve"> </w:t>
      </w:r>
      <w:r w:rsidRPr="00CA33DF">
        <w:rPr>
          <w:rFonts w:hint="eastAsia"/>
          <w:sz w:val="18"/>
          <w:szCs w:val="18"/>
        </w:rPr>
        <w:t>먼저</w:t>
      </w:r>
      <w:r w:rsidRPr="00CA33DF">
        <w:rPr>
          <w:sz w:val="18"/>
          <w:szCs w:val="18"/>
        </w:rPr>
        <w:t xml:space="preserve"> </w:t>
      </w:r>
      <w:r w:rsidRPr="00CA33DF">
        <w:rPr>
          <w:rFonts w:hint="eastAsia"/>
          <w:sz w:val="18"/>
          <w:szCs w:val="18"/>
        </w:rPr>
        <w:t>사도가</w:t>
      </w:r>
      <w:r w:rsidRPr="00CA33DF">
        <w:rPr>
          <w:sz w:val="18"/>
          <w:szCs w:val="18"/>
        </w:rPr>
        <w:t xml:space="preserve"> </w:t>
      </w:r>
      <w:r w:rsidRPr="00CA33DF">
        <w:rPr>
          <w:rFonts w:hint="eastAsia"/>
          <w:sz w:val="18"/>
          <w:szCs w:val="18"/>
        </w:rPr>
        <w:t>된</w:t>
      </w:r>
      <w:r w:rsidRPr="00CA33DF">
        <w:rPr>
          <w:sz w:val="18"/>
          <w:szCs w:val="18"/>
        </w:rPr>
        <w:t xml:space="preserve"> </w:t>
      </w:r>
      <w:r w:rsidRPr="00CA33DF">
        <w:rPr>
          <w:rFonts w:hint="eastAsia"/>
          <w:sz w:val="18"/>
          <w:szCs w:val="18"/>
        </w:rPr>
        <w:t>자들에게로</w:t>
      </w:r>
      <w:r w:rsidRPr="00CA33DF">
        <w:rPr>
          <w:sz w:val="18"/>
          <w:szCs w:val="18"/>
        </w:rPr>
        <w:t xml:space="preserve"> </w:t>
      </w:r>
      <w:r w:rsidRPr="00CA33DF">
        <w:rPr>
          <w:rFonts w:hint="eastAsia"/>
          <w:sz w:val="18"/>
          <w:szCs w:val="18"/>
        </w:rPr>
        <w:t>올라가지도</w:t>
      </w:r>
      <w:r w:rsidRPr="00CA33DF">
        <w:rPr>
          <w:sz w:val="18"/>
          <w:szCs w:val="18"/>
        </w:rPr>
        <w:t xml:space="preserve"> </w:t>
      </w:r>
      <w:r w:rsidRPr="00CA33DF">
        <w:rPr>
          <w:rFonts w:hint="eastAsia"/>
          <w:sz w:val="18"/>
          <w:szCs w:val="18"/>
        </w:rPr>
        <w:t>아니하였으며</w:t>
      </w:r>
      <w:r w:rsidRPr="00CA33DF">
        <w:rPr>
          <w:sz w:val="18"/>
          <w:szCs w:val="18"/>
        </w:rPr>
        <w:t xml:space="preserve"> </w:t>
      </w:r>
      <w:r w:rsidRPr="00CA33DF">
        <w:rPr>
          <w:rFonts w:hint="eastAsia"/>
          <w:sz w:val="18"/>
          <w:szCs w:val="18"/>
        </w:rPr>
        <w:t>오직</w:t>
      </w:r>
      <w:r w:rsidRPr="00CA33DF">
        <w:rPr>
          <w:sz w:val="18"/>
          <w:szCs w:val="18"/>
        </w:rPr>
        <w:t xml:space="preserve"> </w:t>
      </w:r>
      <w:r w:rsidRPr="00CA33DF">
        <w:rPr>
          <w:rFonts w:hint="eastAsia"/>
          <w:sz w:val="18"/>
          <w:szCs w:val="18"/>
        </w:rPr>
        <w:t>아라비아로</w:t>
      </w:r>
      <w:r w:rsidRPr="00CA33DF">
        <w:rPr>
          <w:sz w:val="18"/>
          <w:szCs w:val="18"/>
        </w:rPr>
        <w:t xml:space="preserve"> </w:t>
      </w:r>
      <w:r w:rsidRPr="00CA33DF">
        <w:rPr>
          <w:rFonts w:hint="eastAsia"/>
          <w:sz w:val="18"/>
          <w:szCs w:val="18"/>
        </w:rPr>
        <w:t>들어갔다가</w:t>
      </w:r>
      <w:r w:rsidRPr="00CA33DF">
        <w:rPr>
          <w:sz w:val="18"/>
          <w:szCs w:val="18"/>
        </w:rPr>
        <w:t xml:space="preserve"> </w:t>
      </w:r>
      <w:r w:rsidRPr="00CA33DF">
        <w:rPr>
          <w:rFonts w:hint="eastAsia"/>
          <w:sz w:val="18"/>
          <w:szCs w:val="18"/>
        </w:rPr>
        <w:t>다시</w:t>
      </w:r>
      <w:r w:rsidRPr="00CA33DF">
        <w:rPr>
          <w:sz w:val="18"/>
          <w:szCs w:val="18"/>
        </w:rPr>
        <w:t xml:space="preserve"> </w:t>
      </w:r>
      <w:r w:rsidRPr="00CA33DF">
        <w:rPr>
          <w:rFonts w:hint="eastAsia"/>
          <w:sz w:val="18"/>
          <w:szCs w:val="18"/>
        </w:rPr>
        <w:t>다마스쿠스로</w:t>
      </w:r>
      <w:r w:rsidRPr="00CA33DF">
        <w:rPr>
          <w:sz w:val="18"/>
          <w:szCs w:val="18"/>
        </w:rPr>
        <w:t xml:space="preserve"> </w:t>
      </w:r>
      <w:r w:rsidRPr="00CA33DF">
        <w:rPr>
          <w:rFonts w:hint="eastAsia"/>
          <w:sz w:val="18"/>
          <w:szCs w:val="18"/>
        </w:rPr>
        <w:t>돌아갔노라</w:t>
      </w:r>
      <w:r w:rsidRPr="00CA33DF">
        <w:rPr>
          <w:sz w:val="18"/>
          <w:szCs w:val="18"/>
        </w:rPr>
        <w:t xml:space="preserve">. </w:t>
      </w:r>
    </w:p>
    <w:p w:rsidR="00AD5DEE" w:rsidRPr="00AD5DEE" w:rsidRDefault="00AD5DEE" w:rsidP="00B16FDD">
      <w:pPr>
        <w:pStyle w:val="Level3"/>
        <w:spacing w:before="180"/>
        <w:rPr>
          <w:sz w:val="18"/>
          <w:szCs w:val="18"/>
        </w:rPr>
      </w:pPr>
      <w:r w:rsidRPr="00AD5DEE">
        <w:rPr>
          <w:rFonts w:hint="eastAsia"/>
          <w:sz w:val="18"/>
          <w:szCs w:val="18"/>
        </w:rPr>
        <w:t>한킹</w:t>
      </w:r>
    </w:p>
    <w:p w:rsidR="00AD5DEE" w:rsidRPr="00CA33DF" w:rsidRDefault="00AD5DEE" w:rsidP="00CA33DF">
      <w:pPr>
        <w:pStyle w:val="Level5"/>
        <w:numPr>
          <w:ilvl w:val="0"/>
          <w:numId w:val="0"/>
        </w:numPr>
        <w:spacing w:before="180"/>
        <w:ind w:left="1814"/>
        <w:rPr>
          <w:sz w:val="18"/>
          <w:szCs w:val="18"/>
        </w:rPr>
      </w:pPr>
      <w:r w:rsidRPr="00CA33DF">
        <w:rPr>
          <w:rFonts w:hint="eastAsia"/>
          <w:sz w:val="18"/>
          <w:szCs w:val="18"/>
        </w:rPr>
        <w:t>또</w:t>
      </w:r>
      <w:r w:rsidRPr="00CA33DF">
        <w:rPr>
          <w:sz w:val="18"/>
          <w:szCs w:val="18"/>
        </w:rPr>
        <w:t xml:space="preserve"> </w:t>
      </w:r>
      <w:r w:rsidRPr="00CA33DF">
        <w:rPr>
          <w:rFonts w:hint="eastAsia"/>
          <w:sz w:val="18"/>
          <w:szCs w:val="18"/>
        </w:rPr>
        <w:t>나보다</w:t>
      </w:r>
      <w:r w:rsidRPr="00CA33DF">
        <w:rPr>
          <w:sz w:val="18"/>
          <w:szCs w:val="18"/>
        </w:rPr>
        <w:t xml:space="preserve"> </w:t>
      </w:r>
      <w:r w:rsidRPr="00CA33DF">
        <w:rPr>
          <w:rFonts w:hint="eastAsia"/>
          <w:sz w:val="18"/>
          <w:szCs w:val="18"/>
        </w:rPr>
        <w:t>먼저</w:t>
      </w:r>
      <w:r w:rsidRPr="00CA33DF">
        <w:rPr>
          <w:sz w:val="18"/>
          <w:szCs w:val="18"/>
        </w:rPr>
        <w:t xml:space="preserve"> </w:t>
      </w:r>
      <w:r w:rsidRPr="00CA33DF">
        <w:rPr>
          <w:rFonts w:hint="eastAsia"/>
          <w:sz w:val="18"/>
          <w:szCs w:val="18"/>
        </w:rPr>
        <w:t>사도가</w:t>
      </w:r>
      <w:r w:rsidRPr="00CA33DF">
        <w:rPr>
          <w:sz w:val="18"/>
          <w:szCs w:val="18"/>
        </w:rPr>
        <w:t xml:space="preserve"> </w:t>
      </w:r>
      <w:r w:rsidRPr="00CA33DF">
        <w:rPr>
          <w:rFonts w:hint="eastAsia"/>
          <w:sz w:val="18"/>
          <w:szCs w:val="18"/>
        </w:rPr>
        <w:t>된</w:t>
      </w:r>
      <w:r w:rsidRPr="00CA33DF">
        <w:rPr>
          <w:sz w:val="18"/>
          <w:szCs w:val="18"/>
        </w:rPr>
        <w:t xml:space="preserve"> </w:t>
      </w:r>
      <w:r w:rsidRPr="00CA33DF">
        <w:rPr>
          <w:rFonts w:hint="eastAsia"/>
          <w:sz w:val="18"/>
          <w:szCs w:val="18"/>
        </w:rPr>
        <w:t>그들을</w:t>
      </w:r>
      <w:r w:rsidRPr="00CA33DF">
        <w:rPr>
          <w:sz w:val="18"/>
          <w:szCs w:val="18"/>
        </w:rPr>
        <w:t xml:space="preserve"> </w:t>
      </w:r>
      <w:r w:rsidRPr="00CA33DF">
        <w:rPr>
          <w:rFonts w:hint="eastAsia"/>
          <w:sz w:val="18"/>
          <w:szCs w:val="18"/>
        </w:rPr>
        <w:t>만나려고</w:t>
      </w:r>
      <w:r w:rsidRPr="00CA33DF">
        <w:rPr>
          <w:sz w:val="18"/>
          <w:szCs w:val="18"/>
        </w:rPr>
        <w:t xml:space="preserve"> </w:t>
      </w:r>
      <w:r w:rsidRPr="00CA33DF">
        <w:rPr>
          <w:rFonts w:hint="eastAsia"/>
          <w:sz w:val="18"/>
          <w:szCs w:val="18"/>
        </w:rPr>
        <w:t>예루살렘으로</w:t>
      </w:r>
      <w:r w:rsidRPr="00CA33DF">
        <w:rPr>
          <w:sz w:val="18"/>
          <w:szCs w:val="18"/>
        </w:rPr>
        <w:t xml:space="preserve"> </w:t>
      </w:r>
      <w:r w:rsidRPr="00CA33DF">
        <w:rPr>
          <w:rFonts w:hint="eastAsia"/>
          <w:sz w:val="18"/>
          <w:szCs w:val="18"/>
        </w:rPr>
        <w:t>올라가지도</w:t>
      </w:r>
      <w:r w:rsidRPr="00CA33DF">
        <w:rPr>
          <w:sz w:val="18"/>
          <w:szCs w:val="18"/>
        </w:rPr>
        <w:t xml:space="preserve"> </w:t>
      </w:r>
      <w:r w:rsidRPr="00CA33DF">
        <w:rPr>
          <w:rFonts w:hint="eastAsia"/>
          <w:sz w:val="18"/>
          <w:szCs w:val="18"/>
        </w:rPr>
        <w:t>아니하고</w:t>
      </w:r>
      <w:r w:rsidRPr="00CA33DF">
        <w:rPr>
          <w:sz w:val="18"/>
          <w:szCs w:val="18"/>
        </w:rPr>
        <w:t xml:space="preserve"> </w:t>
      </w:r>
      <w:r w:rsidRPr="00CA33DF">
        <w:rPr>
          <w:rFonts w:hint="eastAsia"/>
          <w:sz w:val="18"/>
          <w:szCs w:val="18"/>
        </w:rPr>
        <w:t>다만</w:t>
      </w:r>
      <w:r w:rsidRPr="00CA33DF">
        <w:rPr>
          <w:sz w:val="18"/>
          <w:szCs w:val="18"/>
        </w:rPr>
        <w:t xml:space="preserve"> </w:t>
      </w:r>
      <w:r w:rsidRPr="00CA33DF">
        <w:rPr>
          <w:rFonts w:hint="eastAsia"/>
          <w:sz w:val="18"/>
          <w:szCs w:val="18"/>
        </w:rPr>
        <w:t>아라비아로</w:t>
      </w:r>
      <w:r w:rsidRPr="00CA33DF">
        <w:rPr>
          <w:sz w:val="18"/>
          <w:szCs w:val="18"/>
        </w:rPr>
        <w:t xml:space="preserve"> </w:t>
      </w:r>
      <w:r w:rsidRPr="00CA33DF">
        <w:rPr>
          <w:rFonts w:hint="eastAsia"/>
          <w:sz w:val="18"/>
          <w:szCs w:val="18"/>
        </w:rPr>
        <w:t>갔다가</w:t>
      </w:r>
      <w:r w:rsidRPr="00CA33DF">
        <w:rPr>
          <w:sz w:val="18"/>
          <w:szCs w:val="18"/>
        </w:rPr>
        <w:t xml:space="preserve"> </w:t>
      </w:r>
      <w:r w:rsidRPr="00CA33DF">
        <w:rPr>
          <w:rFonts w:hint="eastAsia"/>
          <w:sz w:val="18"/>
          <w:szCs w:val="18"/>
        </w:rPr>
        <w:t>다시</w:t>
      </w:r>
      <w:r w:rsidRPr="00CA33DF">
        <w:rPr>
          <w:sz w:val="18"/>
          <w:szCs w:val="18"/>
        </w:rPr>
        <w:t xml:space="preserve"> </w:t>
      </w:r>
      <w:r w:rsidRPr="00CA33DF">
        <w:rPr>
          <w:rFonts w:hint="eastAsia"/>
          <w:sz w:val="18"/>
          <w:szCs w:val="18"/>
        </w:rPr>
        <w:t>다마스커스로</w:t>
      </w:r>
      <w:r w:rsidRPr="00CA33DF">
        <w:rPr>
          <w:sz w:val="18"/>
          <w:szCs w:val="18"/>
        </w:rPr>
        <w:t xml:space="preserve"> </w:t>
      </w:r>
      <w:r w:rsidRPr="00CA33DF">
        <w:rPr>
          <w:rFonts w:hint="eastAsia"/>
          <w:sz w:val="18"/>
          <w:szCs w:val="18"/>
        </w:rPr>
        <w:t>돌아갔노라</w:t>
      </w:r>
      <w:r w:rsidRPr="00CA33DF">
        <w:rPr>
          <w:sz w:val="18"/>
          <w:szCs w:val="18"/>
        </w:rPr>
        <w:t xml:space="preserve">. </w:t>
      </w:r>
    </w:p>
    <w:p w:rsidR="004F18EB" w:rsidRPr="004F18EB" w:rsidRDefault="004F18EB" w:rsidP="00B16FDD">
      <w:pPr>
        <w:pStyle w:val="Level3"/>
        <w:spacing w:before="180"/>
        <w:rPr>
          <w:sz w:val="18"/>
          <w:szCs w:val="18"/>
        </w:rPr>
      </w:pPr>
      <w:r w:rsidRPr="004F18EB">
        <w:rPr>
          <w:rFonts w:hint="eastAsia"/>
          <w:sz w:val="18"/>
          <w:szCs w:val="18"/>
        </w:rPr>
        <w:t>개역</w:t>
      </w:r>
    </w:p>
    <w:p w:rsidR="004F18EB" w:rsidRPr="00CA33DF" w:rsidRDefault="004F18EB" w:rsidP="00CA33DF">
      <w:pPr>
        <w:pStyle w:val="Level5"/>
        <w:numPr>
          <w:ilvl w:val="0"/>
          <w:numId w:val="0"/>
        </w:numPr>
        <w:spacing w:before="180"/>
        <w:ind w:left="1814"/>
        <w:rPr>
          <w:sz w:val="18"/>
          <w:szCs w:val="18"/>
        </w:rPr>
      </w:pPr>
      <w:r w:rsidRPr="00CA33DF">
        <w:rPr>
          <w:rFonts w:hint="eastAsia"/>
          <w:sz w:val="18"/>
          <w:szCs w:val="18"/>
        </w:rPr>
        <w:t>또</w:t>
      </w:r>
      <w:r w:rsidRPr="00CA33DF">
        <w:rPr>
          <w:rFonts w:hint="eastAsia"/>
          <w:sz w:val="18"/>
          <w:szCs w:val="18"/>
        </w:rPr>
        <w:t xml:space="preserve"> </w:t>
      </w:r>
      <w:r w:rsidRPr="00CA33DF">
        <w:rPr>
          <w:rFonts w:hint="eastAsia"/>
          <w:sz w:val="18"/>
          <w:szCs w:val="18"/>
        </w:rPr>
        <w:t>나보다</w:t>
      </w:r>
      <w:r w:rsidRPr="00CA33DF">
        <w:rPr>
          <w:rFonts w:hint="eastAsia"/>
          <w:sz w:val="18"/>
          <w:szCs w:val="18"/>
        </w:rPr>
        <w:t xml:space="preserve"> </w:t>
      </w:r>
      <w:r w:rsidRPr="00CA33DF">
        <w:rPr>
          <w:rFonts w:hint="eastAsia"/>
          <w:sz w:val="18"/>
          <w:szCs w:val="18"/>
        </w:rPr>
        <w:t>먼저</w:t>
      </w:r>
      <w:r w:rsidRPr="00CA33DF">
        <w:rPr>
          <w:rFonts w:hint="eastAsia"/>
          <w:sz w:val="18"/>
          <w:szCs w:val="18"/>
        </w:rPr>
        <w:t xml:space="preserve"> </w:t>
      </w:r>
      <w:r w:rsidRPr="00CA33DF">
        <w:rPr>
          <w:rFonts w:hint="eastAsia"/>
          <w:sz w:val="18"/>
          <w:szCs w:val="18"/>
        </w:rPr>
        <w:t>사도</w:t>
      </w:r>
      <w:r w:rsidRPr="00CA33DF">
        <w:rPr>
          <w:rFonts w:hint="eastAsia"/>
          <w:sz w:val="18"/>
          <w:szCs w:val="18"/>
        </w:rPr>
        <w:t xml:space="preserve"> </w:t>
      </w:r>
      <w:r w:rsidRPr="00CA33DF">
        <w:rPr>
          <w:rFonts w:hint="eastAsia"/>
          <w:sz w:val="18"/>
          <w:szCs w:val="18"/>
        </w:rPr>
        <w:t>된</w:t>
      </w:r>
      <w:r w:rsidRPr="00CA33DF">
        <w:rPr>
          <w:rFonts w:hint="eastAsia"/>
          <w:sz w:val="18"/>
          <w:szCs w:val="18"/>
        </w:rPr>
        <w:t xml:space="preserve"> </w:t>
      </w:r>
      <w:r w:rsidRPr="00CA33DF">
        <w:rPr>
          <w:rFonts w:hint="eastAsia"/>
          <w:sz w:val="18"/>
          <w:szCs w:val="18"/>
        </w:rPr>
        <w:t>자들을</w:t>
      </w:r>
      <w:r w:rsidRPr="00CA33DF">
        <w:rPr>
          <w:rFonts w:hint="eastAsia"/>
          <w:sz w:val="18"/>
          <w:szCs w:val="18"/>
        </w:rPr>
        <w:t xml:space="preserve"> </w:t>
      </w:r>
      <w:r w:rsidRPr="00CA33DF">
        <w:rPr>
          <w:rFonts w:hint="eastAsia"/>
          <w:sz w:val="18"/>
          <w:szCs w:val="18"/>
        </w:rPr>
        <w:t>만나려고</w:t>
      </w:r>
      <w:r w:rsidRPr="00CA33DF">
        <w:rPr>
          <w:rFonts w:hint="eastAsia"/>
          <w:sz w:val="18"/>
          <w:szCs w:val="18"/>
        </w:rPr>
        <w:t xml:space="preserve"> </w:t>
      </w:r>
      <w:r w:rsidRPr="00CA33DF">
        <w:rPr>
          <w:rFonts w:hint="eastAsia"/>
          <w:sz w:val="18"/>
          <w:szCs w:val="18"/>
        </w:rPr>
        <w:t>예루살렘으로</w:t>
      </w:r>
      <w:r w:rsidRPr="00CA33DF">
        <w:rPr>
          <w:rFonts w:hint="eastAsia"/>
          <w:sz w:val="18"/>
          <w:szCs w:val="18"/>
        </w:rPr>
        <w:t xml:space="preserve"> </w:t>
      </w:r>
      <w:r w:rsidRPr="00CA33DF">
        <w:rPr>
          <w:rFonts w:hint="eastAsia"/>
          <w:sz w:val="18"/>
          <w:szCs w:val="18"/>
        </w:rPr>
        <w:t>가지</w:t>
      </w:r>
      <w:r w:rsidRPr="00CA33DF">
        <w:rPr>
          <w:rFonts w:hint="eastAsia"/>
          <w:sz w:val="18"/>
          <w:szCs w:val="18"/>
        </w:rPr>
        <w:t xml:space="preserve"> </w:t>
      </w:r>
      <w:r w:rsidRPr="00CA33DF">
        <w:rPr>
          <w:rFonts w:hint="eastAsia"/>
          <w:sz w:val="18"/>
          <w:szCs w:val="18"/>
        </w:rPr>
        <w:t>아니하고</w:t>
      </w:r>
      <w:r w:rsidRPr="00CA33DF">
        <w:rPr>
          <w:rFonts w:hint="eastAsia"/>
          <w:sz w:val="18"/>
          <w:szCs w:val="18"/>
        </w:rPr>
        <w:t xml:space="preserve"> </w:t>
      </w:r>
      <w:r w:rsidRPr="00CA33DF">
        <w:rPr>
          <w:rFonts w:hint="eastAsia"/>
          <w:sz w:val="18"/>
          <w:szCs w:val="18"/>
        </w:rPr>
        <w:t>오직</w:t>
      </w:r>
      <w:r w:rsidRPr="00CA33DF">
        <w:rPr>
          <w:rFonts w:hint="eastAsia"/>
          <w:sz w:val="18"/>
          <w:szCs w:val="18"/>
        </w:rPr>
        <w:t xml:space="preserve"> </w:t>
      </w:r>
      <w:r w:rsidRPr="00CA33DF">
        <w:rPr>
          <w:rFonts w:hint="eastAsia"/>
          <w:sz w:val="18"/>
          <w:szCs w:val="18"/>
        </w:rPr>
        <w:t>아라비아로</w:t>
      </w:r>
      <w:r w:rsidRPr="00CA33DF">
        <w:rPr>
          <w:rFonts w:hint="eastAsia"/>
          <w:sz w:val="18"/>
          <w:szCs w:val="18"/>
        </w:rPr>
        <w:t xml:space="preserve"> </w:t>
      </w:r>
      <w:r w:rsidRPr="00CA33DF">
        <w:rPr>
          <w:rFonts w:hint="eastAsia"/>
          <w:sz w:val="18"/>
          <w:szCs w:val="18"/>
        </w:rPr>
        <w:t>갔다가</w:t>
      </w:r>
      <w:r w:rsidRPr="00CA33DF">
        <w:rPr>
          <w:rFonts w:hint="eastAsia"/>
          <w:sz w:val="18"/>
          <w:szCs w:val="18"/>
        </w:rPr>
        <w:t xml:space="preserve"> </w:t>
      </w:r>
      <w:r w:rsidRPr="00CA33DF">
        <w:rPr>
          <w:rFonts w:hint="eastAsia"/>
          <w:sz w:val="18"/>
          <w:szCs w:val="18"/>
        </w:rPr>
        <w:t>다시</w:t>
      </w:r>
      <w:r w:rsidRPr="00CA33DF">
        <w:rPr>
          <w:rFonts w:hint="eastAsia"/>
          <w:sz w:val="18"/>
          <w:szCs w:val="18"/>
        </w:rPr>
        <w:t xml:space="preserve"> </w:t>
      </w:r>
      <w:r w:rsidRPr="00CA33DF">
        <w:rPr>
          <w:rFonts w:hint="eastAsia"/>
          <w:sz w:val="18"/>
          <w:szCs w:val="18"/>
        </w:rPr>
        <w:t>다메섹으로</w:t>
      </w:r>
      <w:r w:rsidRPr="00CA33DF">
        <w:rPr>
          <w:rFonts w:hint="eastAsia"/>
          <w:sz w:val="18"/>
          <w:szCs w:val="18"/>
        </w:rPr>
        <w:t xml:space="preserve"> </w:t>
      </w:r>
      <w:r w:rsidRPr="00CA33DF">
        <w:rPr>
          <w:rFonts w:hint="eastAsia"/>
          <w:sz w:val="18"/>
          <w:szCs w:val="18"/>
        </w:rPr>
        <w:t>돌아갔노라</w:t>
      </w:r>
    </w:p>
    <w:p w:rsidR="00AD5DEE" w:rsidRPr="00AD5DEE" w:rsidRDefault="00AD5DEE" w:rsidP="00B16FDD">
      <w:pPr>
        <w:pStyle w:val="Level2"/>
        <w:spacing w:before="180"/>
        <w:rPr>
          <w:sz w:val="18"/>
          <w:szCs w:val="18"/>
        </w:rPr>
      </w:pPr>
      <w:r w:rsidRPr="00AD5DEE">
        <w:rPr>
          <w:rFonts w:hint="eastAsia"/>
          <w:sz w:val="18"/>
          <w:szCs w:val="18"/>
        </w:rPr>
        <w:t>히</w:t>
      </w:r>
      <w:r w:rsidRPr="00AD5DEE">
        <w:rPr>
          <w:sz w:val="18"/>
          <w:szCs w:val="18"/>
        </w:rPr>
        <w:t xml:space="preserve"> 6</w:t>
      </w:r>
      <w:proofErr w:type="gramStart"/>
      <w:r w:rsidRPr="00AD5DEE">
        <w:rPr>
          <w:sz w:val="18"/>
          <w:szCs w:val="18"/>
        </w:rPr>
        <w:t>;11</w:t>
      </w:r>
      <w:proofErr w:type="gramEnd"/>
    </w:p>
    <w:p w:rsidR="00AD5DEE" w:rsidRPr="00AD5DEE" w:rsidRDefault="00AD5DEE" w:rsidP="00B16FDD">
      <w:pPr>
        <w:pStyle w:val="Level3"/>
        <w:spacing w:before="180"/>
        <w:rPr>
          <w:sz w:val="18"/>
          <w:szCs w:val="18"/>
        </w:rPr>
      </w:pPr>
      <w:r w:rsidRPr="00AD5DEE">
        <w:rPr>
          <w:sz w:val="18"/>
          <w:szCs w:val="18"/>
        </w:rPr>
        <w:t>KJV</w:t>
      </w:r>
    </w:p>
    <w:p w:rsidR="00AD5DEE" w:rsidRPr="00CA33DF" w:rsidRDefault="00AD5DEE" w:rsidP="00CA33DF">
      <w:pPr>
        <w:pStyle w:val="Level5"/>
        <w:numPr>
          <w:ilvl w:val="0"/>
          <w:numId w:val="0"/>
        </w:numPr>
        <w:spacing w:before="180"/>
        <w:ind w:left="1814"/>
        <w:rPr>
          <w:sz w:val="18"/>
          <w:szCs w:val="18"/>
        </w:rPr>
      </w:pPr>
      <w:r w:rsidRPr="00CA33DF">
        <w:rPr>
          <w:sz w:val="18"/>
          <w:szCs w:val="18"/>
        </w:rPr>
        <w:t>And we desire that every one of you do shew the same diligence to the full assurance of hope unto the end:</w:t>
      </w:r>
    </w:p>
    <w:p w:rsidR="00AD5DEE" w:rsidRPr="00AD5DEE" w:rsidRDefault="00AD5DEE" w:rsidP="00B16FDD">
      <w:pPr>
        <w:pStyle w:val="Level3"/>
        <w:spacing w:before="180"/>
        <w:rPr>
          <w:sz w:val="18"/>
          <w:szCs w:val="18"/>
        </w:rPr>
      </w:pPr>
      <w:r w:rsidRPr="00AD5DEE">
        <w:rPr>
          <w:rFonts w:hint="eastAsia"/>
          <w:sz w:val="18"/>
          <w:szCs w:val="18"/>
        </w:rPr>
        <w:t>흠정역</w:t>
      </w:r>
    </w:p>
    <w:p w:rsidR="00AD5DEE" w:rsidRPr="00CA33DF" w:rsidRDefault="00AD5DEE" w:rsidP="00CA33DF">
      <w:pPr>
        <w:pStyle w:val="Level5"/>
        <w:numPr>
          <w:ilvl w:val="0"/>
          <w:numId w:val="0"/>
        </w:numPr>
        <w:spacing w:before="180"/>
        <w:ind w:left="1814"/>
        <w:rPr>
          <w:sz w:val="18"/>
          <w:szCs w:val="18"/>
        </w:rPr>
      </w:pPr>
      <w:r w:rsidRPr="00CA33DF">
        <w:rPr>
          <w:rFonts w:hint="eastAsia"/>
          <w:sz w:val="18"/>
          <w:szCs w:val="18"/>
        </w:rPr>
        <w:t>우리는</w:t>
      </w:r>
      <w:r w:rsidRPr="00CA33DF">
        <w:rPr>
          <w:sz w:val="18"/>
          <w:szCs w:val="18"/>
        </w:rPr>
        <w:t xml:space="preserve"> </w:t>
      </w:r>
      <w:r w:rsidRPr="00CA33DF">
        <w:rPr>
          <w:rFonts w:hint="eastAsia"/>
          <w:sz w:val="18"/>
          <w:szCs w:val="18"/>
        </w:rPr>
        <w:t>너희</w:t>
      </w:r>
      <w:r w:rsidRPr="00CA33DF">
        <w:rPr>
          <w:sz w:val="18"/>
          <w:szCs w:val="18"/>
        </w:rPr>
        <w:t xml:space="preserve"> </w:t>
      </w:r>
      <w:r w:rsidRPr="00CA33DF">
        <w:rPr>
          <w:rFonts w:hint="eastAsia"/>
          <w:sz w:val="18"/>
          <w:szCs w:val="18"/>
        </w:rPr>
        <w:t>각</w:t>
      </w:r>
      <w:r w:rsidRPr="00CA33DF">
        <w:rPr>
          <w:sz w:val="18"/>
          <w:szCs w:val="18"/>
        </w:rPr>
        <w:t xml:space="preserve"> </w:t>
      </w:r>
      <w:r w:rsidRPr="00CA33DF">
        <w:rPr>
          <w:rFonts w:hint="eastAsia"/>
          <w:sz w:val="18"/>
          <w:szCs w:val="18"/>
        </w:rPr>
        <w:t>사람이</w:t>
      </w:r>
      <w:r w:rsidRPr="00CA33DF">
        <w:rPr>
          <w:sz w:val="18"/>
          <w:szCs w:val="18"/>
        </w:rPr>
        <w:t xml:space="preserve"> </w:t>
      </w:r>
      <w:r w:rsidRPr="00CA33DF">
        <w:rPr>
          <w:rFonts w:hint="eastAsia"/>
          <w:sz w:val="18"/>
          <w:szCs w:val="18"/>
        </w:rPr>
        <w:t>동일한</w:t>
      </w:r>
      <w:r w:rsidRPr="00CA33DF">
        <w:rPr>
          <w:sz w:val="18"/>
          <w:szCs w:val="18"/>
        </w:rPr>
        <w:t xml:space="preserve"> </w:t>
      </w:r>
      <w:r w:rsidRPr="00CA33DF">
        <w:rPr>
          <w:rFonts w:hint="eastAsia"/>
          <w:sz w:val="18"/>
          <w:szCs w:val="18"/>
        </w:rPr>
        <w:t>열심을</w:t>
      </w:r>
      <w:r w:rsidRPr="00CA33DF">
        <w:rPr>
          <w:sz w:val="18"/>
          <w:szCs w:val="18"/>
        </w:rPr>
        <w:t xml:space="preserve"> </w:t>
      </w:r>
      <w:r w:rsidRPr="00CA33DF">
        <w:rPr>
          <w:rFonts w:hint="eastAsia"/>
          <w:sz w:val="18"/>
          <w:szCs w:val="18"/>
        </w:rPr>
        <w:t>나타내어</w:t>
      </w:r>
      <w:r w:rsidRPr="00CA33DF">
        <w:rPr>
          <w:sz w:val="18"/>
          <w:szCs w:val="18"/>
        </w:rPr>
        <w:t xml:space="preserve"> </w:t>
      </w:r>
      <w:r w:rsidRPr="00CA33DF">
        <w:rPr>
          <w:rFonts w:hint="eastAsia"/>
          <w:sz w:val="18"/>
          <w:szCs w:val="18"/>
        </w:rPr>
        <w:t>끝까지</w:t>
      </w:r>
      <w:r w:rsidRPr="00CA33DF">
        <w:rPr>
          <w:sz w:val="18"/>
          <w:szCs w:val="18"/>
        </w:rPr>
        <w:t xml:space="preserve"> </w:t>
      </w:r>
      <w:r w:rsidRPr="00CA33DF">
        <w:rPr>
          <w:rFonts w:hint="eastAsia"/>
          <w:sz w:val="18"/>
          <w:szCs w:val="18"/>
        </w:rPr>
        <w:t>소망의</w:t>
      </w:r>
      <w:r w:rsidRPr="00CA33DF">
        <w:rPr>
          <w:sz w:val="18"/>
          <w:szCs w:val="18"/>
        </w:rPr>
        <w:t xml:space="preserve"> </w:t>
      </w:r>
      <w:r w:rsidRPr="00CA33DF">
        <w:rPr>
          <w:rFonts w:hint="eastAsia"/>
          <w:sz w:val="18"/>
          <w:szCs w:val="18"/>
        </w:rPr>
        <w:t>충만한</w:t>
      </w:r>
      <w:r w:rsidRPr="00CA33DF">
        <w:rPr>
          <w:sz w:val="18"/>
          <w:szCs w:val="18"/>
        </w:rPr>
        <w:t xml:space="preserve"> </w:t>
      </w:r>
      <w:r w:rsidRPr="00CA33DF">
        <w:rPr>
          <w:rFonts w:hint="eastAsia"/>
          <w:sz w:val="18"/>
          <w:szCs w:val="18"/>
        </w:rPr>
        <w:t>확신에</w:t>
      </w:r>
      <w:r w:rsidRPr="00CA33DF">
        <w:rPr>
          <w:sz w:val="18"/>
          <w:szCs w:val="18"/>
        </w:rPr>
        <w:t xml:space="preserve"> </w:t>
      </w:r>
      <w:r w:rsidRPr="00CA33DF">
        <w:rPr>
          <w:rFonts w:hint="eastAsia"/>
          <w:sz w:val="18"/>
          <w:szCs w:val="18"/>
        </w:rPr>
        <w:t>이르기를</w:t>
      </w:r>
      <w:r w:rsidRPr="00CA33DF">
        <w:rPr>
          <w:sz w:val="18"/>
          <w:szCs w:val="18"/>
        </w:rPr>
        <w:t xml:space="preserve"> </w:t>
      </w:r>
      <w:r w:rsidRPr="00CA33DF">
        <w:rPr>
          <w:rFonts w:hint="eastAsia"/>
          <w:sz w:val="18"/>
          <w:szCs w:val="18"/>
        </w:rPr>
        <w:t>바로노니</w:t>
      </w:r>
    </w:p>
    <w:p w:rsidR="00AD5DEE" w:rsidRPr="00AD5DEE" w:rsidRDefault="00AD5DEE" w:rsidP="00B16FDD">
      <w:pPr>
        <w:pStyle w:val="Level3"/>
        <w:spacing w:before="180"/>
        <w:rPr>
          <w:sz w:val="18"/>
          <w:szCs w:val="18"/>
        </w:rPr>
      </w:pPr>
      <w:r w:rsidRPr="00AD5DEE">
        <w:rPr>
          <w:rFonts w:hint="eastAsia"/>
          <w:sz w:val="18"/>
          <w:szCs w:val="18"/>
        </w:rPr>
        <w:t>한킹</w:t>
      </w:r>
    </w:p>
    <w:p w:rsidR="00AD5DEE" w:rsidRPr="00CA33DF" w:rsidRDefault="00AD5DEE" w:rsidP="00CA33DF">
      <w:pPr>
        <w:pStyle w:val="Level5"/>
        <w:numPr>
          <w:ilvl w:val="0"/>
          <w:numId w:val="0"/>
        </w:numPr>
        <w:spacing w:before="180"/>
        <w:ind w:left="1814"/>
        <w:rPr>
          <w:sz w:val="18"/>
          <w:szCs w:val="18"/>
        </w:rPr>
      </w:pPr>
      <w:r w:rsidRPr="00CA33DF">
        <w:rPr>
          <w:rFonts w:hint="eastAsia"/>
          <w:sz w:val="18"/>
          <w:szCs w:val="18"/>
        </w:rPr>
        <w:t>우리는</w:t>
      </w:r>
      <w:r w:rsidRPr="00CA33DF">
        <w:rPr>
          <w:sz w:val="18"/>
          <w:szCs w:val="18"/>
        </w:rPr>
        <w:t xml:space="preserve"> </w:t>
      </w:r>
      <w:r w:rsidRPr="00CA33DF">
        <w:rPr>
          <w:rFonts w:hint="eastAsia"/>
          <w:sz w:val="18"/>
          <w:szCs w:val="18"/>
        </w:rPr>
        <w:t>너희</w:t>
      </w:r>
      <w:r w:rsidRPr="00CA33DF">
        <w:rPr>
          <w:sz w:val="18"/>
          <w:szCs w:val="18"/>
        </w:rPr>
        <w:t xml:space="preserve"> </w:t>
      </w:r>
      <w:r w:rsidRPr="00CA33DF">
        <w:rPr>
          <w:rFonts w:hint="eastAsia"/>
          <w:sz w:val="18"/>
          <w:szCs w:val="18"/>
        </w:rPr>
        <w:t>각자가</w:t>
      </w:r>
      <w:r w:rsidRPr="00CA33DF">
        <w:rPr>
          <w:sz w:val="18"/>
          <w:szCs w:val="18"/>
        </w:rPr>
        <w:t xml:space="preserve"> </w:t>
      </w:r>
      <w:r w:rsidRPr="00CA33DF">
        <w:rPr>
          <w:rFonts w:hint="eastAsia"/>
          <w:sz w:val="18"/>
          <w:szCs w:val="18"/>
        </w:rPr>
        <w:t>끝까지</w:t>
      </w:r>
      <w:r w:rsidRPr="00CA33DF">
        <w:rPr>
          <w:sz w:val="18"/>
          <w:szCs w:val="18"/>
        </w:rPr>
        <w:t xml:space="preserve"> </w:t>
      </w:r>
      <w:r w:rsidRPr="00CA33DF">
        <w:rPr>
          <w:rFonts w:hint="eastAsia"/>
          <w:sz w:val="18"/>
          <w:szCs w:val="18"/>
        </w:rPr>
        <w:t>소망의</w:t>
      </w:r>
      <w:r w:rsidRPr="00CA33DF">
        <w:rPr>
          <w:sz w:val="18"/>
          <w:szCs w:val="18"/>
        </w:rPr>
        <w:t xml:space="preserve"> </w:t>
      </w:r>
      <w:r w:rsidRPr="00CA33DF">
        <w:rPr>
          <w:rFonts w:hint="eastAsia"/>
          <w:sz w:val="18"/>
          <w:szCs w:val="18"/>
        </w:rPr>
        <w:t>온전한</w:t>
      </w:r>
      <w:r w:rsidRPr="00CA33DF">
        <w:rPr>
          <w:sz w:val="18"/>
          <w:szCs w:val="18"/>
        </w:rPr>
        <w:t xml:space="preserve"> </w:t>
      </w:r>
      <w:r w:rsidRPr="00CA33DF">
        <w:rPr>
          <w:rFonts w:hint="eastAsia"/>
          <w:sz w:val="18"/>
          <w:szCs w:val="18"/>
        </w:rPr>
        <w:t>확신을</w:t>
      </w:r>
      <w:r w:rsidRPr="00CA33DF">
        <w:rPr>
          <w:sz w:val="18"/>
          <w:szCs w:val="18"/>
        </w:rPr>
        <w:t xml:space="preserve"> </w:t>
      </w:r>
      <w:r w:rsidRPr="00CA33DF">
        <w:rPr>
          <w:rFonts w:hint="eastAsia"/>
          <w:sz w:val="18"/>
          <w:szCs w:val="18"/>
        </w:rPr>
        <w:t>향하여</w:t>
      </w:r>
      <w:r w:rsidRPr="00CA33DF">
        <w:rPr>
          <w:sz w:val="18"/>
          <w:szCs w:val="18"/>
        </w:rPr>
        <w:t xml:space="preserve"> </w:t>
      </w:r>
      <w:r w:rsidRPr="00CA33DF">
        <w:rPr>
          <w:rFonts w:hint="eastAsia"/>
          <w:sz w:val="18"/>
          <w:szCs w:val="18"/>
        </w:rPr>
        <w:t>같은</w:t>
      </w:r>
      <w:r w:rsidRPr="00CA33DF">
        <w:rPr>
          <w:sz w:val="18"/>
          <w:szCs w:val="18"/>
        </w:rPr>
        <w:t xml:space="preserve"> </w:t>
      </w:r>
      <w:r w:rsidRPr="00CA33DF">
        <w:rPr>
          <w:rFonts w:hint="eastAsia"/>
          <w:sz w:val="18"/>
          <w:szCs w:val="18"/>
        </w:rPr>
        <w:t>부지런함을</w:t>
      </w:r>
      <w:r w:rsidRPr="00CA33DF">
        <w:rPr>
          <w:sz w:val="18"/>
          <w:szCs w:val="18"/>
        </w:rPr>
        <w:t xml:space="preserve"> </w:t>
      </w:r>
      <w:r w:rsidRPr="00CA33DF">
        <w:rPr>
          <w:rFonts w:hint="eastAsia"/>
          <w:sz w:val="18"/>
          <w:szCs w:val="18"/>
        </w:rPr>
        <w:t>보여</w:t>
      </w:r>
      <w:r w:rsidRPr="00CA33DF">
        <w:rPr>
          <w:sz w:val="18"/>
          <w:szCs w:val="18"/>
        </w:rPr>
        <w:t xml:space="preserve"> </w:t>
      </w:r>
      <w:r w:rsidRPr="00CA33DF">
        <w:rPr>
          <w:rFonts w:hint="eastAsia"/>
          <w:sz w:val="18"/>
          <w:szCs w:val="18"/>
        </w:rPr>
        <w:t>주기를</w:t>
      </w:r>
      <w:r w:rsidRPr="00CA33DF">
        <w:rPr>
          <w:sz w:val="18"/>
          <w:szCs w:val="18"/>
        </w:rPr>
        <w:t xml:space="preserve"> </w:t>
      </w:r>
      <w:r w:rsidRPr="00CA33DF">
        <w:rPr>
          <w:rFonts w:hint="eastAsia"/>
          <w:sz w:val="18"/>
          <w:szCs w:val="18"/>
        </w:rPr>
        <w:t>바라노니</w:t>
      </w:r>
      <w:r w:rsidRPr="00CA33DF">
        <w:rPr>
          <w:sz w:val="18"/>
          <w:szCs w:val="18"/>
        </w:rPr>
        <w:t xml:space="preserve"> </w:t>
      </w:r>
    </w:p>
    <w:sectPr w:rsidR="00AD5DEE" w:rsidRPr="00CA33DF" w:rsidSect="0041740B">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A9F" w:rsidRDefault="007D6A9F" w:rsidP="00750B01">
      <w:r>
        <w:separator/>
      </w:r>
    </w:p>
  </w:endnote>
  <w:endnote w:type="continuationSeparator" w:id="0">
    <w:p w:rsidR="007D6A9F" w:rsidRDefault="007D6A9F" w:rsidP="0075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03" w:rsidRDefault="00F52071">
    <w:pPr>
      <w:pStyle w:val="a4"/>
      <w:jc w:val="center"/>
    </w:pPr>
    <w:r>
      <w:fldChar w:fldCharType="begin"/>
    </w:r>
    <w:r w:rsidR="00337003">
      <w:instrText>PAGE   \* MERGEFORMAT</w:instrText>
    </w:r>
    <w:r>
      <w:fldChar w:fldCharType="separate"/>
    </w:r>
    <w:r w:rsidR="00773F79" w:rsidRPr="00773F79">
      <w:rPr>
        <w:noProof/>
        <w:lang w:val="ko-KR"/>
      </w:rPr>
      <w:t>1</w:t>
    </w:r>
    <w:r>
      <w:fldChar w:fldCharType="end"/>
    </w:r>
  </w:p>
  <w:p w:rsidR="00337003" w:rsidRDefault="0033700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A9F" w:rsidRDefault="007D6A9F" w:rsidP="00750B01">
      <w:r>
        <w:separator/>
      </w:r>
    </w:p>
  </w:footnote>
  <w:footnote w:type="continuationSeparator" w:id="0">
    <w:p w:rsidR="007D6A9F" w:rsidRDefault="007D6A9F" w:rsidP="00750B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E3410"/>
    <w:multiLevelType w:val="multilevel"/>
    <w:tmpl w:val="0F70C21A"/>
    <w:lvl w:ilvl="0">
      <w:start w:val="1"/>
      <w:numFmt w:val="decimal"/>
      <w:lvlText w:val="%1."/>
      <w:lvlJc w:val="left"/>
      <w:pPr>
        <w:tabs>
          <w:tab w:val="num" w:pos="1251"/>
        </w:tabs>
        <w:ind w:left="1251" w:hanging="400"/>
      </w:pPr>
      <w:rPr>
        <w:rFonts w:hint="eastAsia"/>
      </w:rPr>
    </w:lvl>
    <w:lvl w:ilvl="1">
      <w:start w:val="1"/>
      <w:numFmt w:val="decimal"/>
      <w:suff w:val="nothing"/>
      <w:lvlText w:val="%2)"/>
      <w:lvlJc w:val="left"/>
      <w:pPr>
        <w:ind w:left="1843" w:hanging="567"/>
      </w:pPr>
      <w:rPr>
        <w:rFonts w:hint="eastAsia"/>
      </w:rPr>
    </w:lvl>
    <w:lvl w:ilvl="2">
      <w:start w:val="1"/>
      <w:numFmt w:val="decimalEnclosedCircle"/>
      <w:suff w:val="nothing"/>
      <w:lvlText w:val="%3"/>
      <w:lvlJc w:val="left"/>
      <w:pPr>
        <w:ind w:left="2269" w:hanging="567"/>
      </w:pPr>
      <w:rPr>
        <w:rFonts w:hint="eastAsia"/>
      </w:rPr>
    </w:lvl>
    <w:lvl w:ilvl="3">
      <w:start w:val="1"/>
      <w:numFmt w:val="none"/>
      <w:pStyle w:val="4"/>
      <w:suff w:val="nothing"/>
      <w:lvlText w:val=""/>
      <w:lvlJc w:val="left"/>
      <w:pPr>
        <w:ind w:left="2835" w:hanging="708"/>
      </w:pPr>
      <w:rPr>
        <w:rFonts w:hint="eastAsia"/>
      </w:rPr>
    </w:lvl>
    <w:lvl w:ilvl="4">
      <w:start w:val="1"/>
      <w:numFmt w:val="none"/>
      <w:pStyle w:val="5"/>
      <w:suff w:val="nothing"/>
      <w:lvlText w:val=""/>
      <w:lvlJc w:val="left"/>
      <w:pPr>
        <w:ind w:left="3402" w:hanging="850"/>
      </w:pPr>
      <w:rPr>
        <w:rFonts w:hint="eastAsia"/>
      </w:rPr>
    </w:lvl>
    <w:lvl w:ilvl="5">
      <w:start w:val="1"/>
      <w:numFmt w:val="none"/>
      <w:pStyle w:val="6"/>
      <w:suff w:val="nothing"/>
      <w:lvlText w:val=""/>
      <w:lvlJc w:val="left"/>
      <w:pPr>
        <w:ind w:left="4111" w:hanging="1134"/>
      </w:pPr>
      <w:rPr>
        <w:rFonts w:hint="eastAsia"/>
      </w:rPr>
    </w:lvl>
    <w:lvl w:ilvl="6">
      <w:start w:val="1"/>
      <w:numFmt w:val="none"/>
      <w:pStyle w:val="7"/>
      <w:suff w:val="nothing"/>
      <w:lvlText w:val=""/>
      <w:lvlJc w:val="left"/>
      <w:pPr>
        <w:ind w:left="4678" w:hanging="1276"/>
      </w:pPr>
      <w:rPr>
        <w:rFonts w:hint="eastAsia"/>
      </w:rPr>
    </w:lvl>
    <w:lvl w:ilvl="7">
      <w:start w:val="1"/>
      <w:numFmt w:val="none"/>
      <w:pStyle w:val="8"/>
      <w:suff w:val="nothing"/>
      <w:lvlText w:val=""/>
      <w:lvlJc w:val="left"/>
      <w:pPr>
        <w:ind w:left="5245" w:hanging="1418"/>
      </w:pPr>
      <w:rPr>
        <w:rFonts w:hint="eastAsia"/>
      </w:rPr>
    </w:lvl>
    <w:lvl w:ilvl="8">
      <w:start w:val="1"/>
      <w:numFmt w:val="none"/>
      <w:pStyle w:val="9"/>
      <w:suff w:val="nothing"/>
      <w:lvlText w:val=""/>
      <w:lvlJc w:val="left"/>
      <w:pPr>
        <w:ind w:left="5953" w:hanging="1700"/>
      </w:pPr>
      <w:rPr>
        <w:rFonts w:hint="eastAsia"/>
      </w:rPr>
    </w:lvl>
  </w:abstractNum>
  <w:abstractNum w:abstractNumId="1">
    <w:nsid w:val="6F3F075B"/>
    <w:multiLevelType w:val="multilevel"/>
    <w:tmpl w:val="5A2CD676"/>
    <w:lvl w:ilvl="0">
      <w:start w:val="1"/>
      <w:numFmt w:val="none"/>
      <w:pStyle w:val="1"/>
      <w:lvlText w:val="%1"/>
      <w:lvlJc w:val="left"/>
      <w:pPr>
        <w:tabs>
          <w:tab w:val="num" w:pos="0"/>
        </w:tabs>
        <w:ind w:left="0" w:firstLine="0"/>
      </w:pPr>
      <w:rPr>
        <w:rFonts w:hint="default"/>
      </w:rPr>
    </w:lvl>
    <w:lvl w:ilvl="1">
      <w:start w:val="1"/>
      <w:numFmt w:val="decimal"/>
      <w:pStyle w:val="Level1"/>
      <w:suff w:val="space"/>
      <w:lvlText w:val="%2."/>
      <w:lvlJc w:val="left"/>
      <w:pPr>
        <w:ind w:left="397" w:hanging="397"/>
      </w:pPr>
      <w:rPr>
        <w:rFonts w:hint="eastAsia"/>
      </w:rPr>
    </w:lvl>
    <w:lvl w:ilvl="2">
      <w:start w:val="1"/>
      <w:numFmt w:val="decimal"/>
      <w:pStyle w:val="Level2"/>
      <w:suff w:val="space"/>
      <w:lvlText w:val="%3)"/>
      <w:lvlJc w:val="left"/>
      <w:pPr>
        <w:ind w:left="794" w:hanging="397"/>
      </w:pPr>
      <w:rPr>
        <w:rFonts w:hint="eastAsia"/>
      </w:rPr>
    </w:lvl>
    <w:lvl w:ilvl="3">
      <w:start w:val="1"/>
      <w:numFmt w:val="decimalEnclosedCircle"/>
      <w:pStyle w:val="Level3"/>
      <w:suff w:val="space"/>
      <w:lvlText w:val="%4"/>
      <w:lvlJc w:val="left"/>
      <w:pPr>
        <w:ind w:left="1191" w:hanging="397"/>
      </w:pPr>
      <w:rPr>
        <w:rFonts w:hint="default"/>
      </w:rPr>
    </w:lvl>
    <w:lvl w:ilvl="4">
      <w:start w:val="1"/>
      <w:numFmt w:val="lowerLetter"/>
      <w:pStyle w:val="Level4"/>
      <w:suff w:val="space"/>
      <w:lvlText w:val="%5."/>
      <w:lvlJc w:val="left"/>
      <w:pPr>
        <w:ind w:left="1474" w:hanging="283"/>
      </w:pPr>
      <w:rPr>
        <w:rFonts w:hint="default"/>
      </w:rPr>
    </w:lvl>
    <w:lvl w:ilvl="5">
      <w:start w:val="1"/>
      <w:numFmt w:val="bullet"/>
      <w:pStyle w:val="Level5"/>
      <w:suff w:val="space"/>
      <w:lvlText w:val=""/>
      <w:lvlJc w:val="left"/>
      <w:pPr>
        <w:ind w:left="1814" w:hanging="226"/>
      </w:pPr>
      <w:rPr>
        <w:rFonts w:ascii="Wingdings" w:hAnsi="Wingdings" w:hint="default"/>
      </w:rPr>
    </w:lvl>
    <w:lvl w:ilvl="6">
      <w:start w:val="1"/>
      <w:numFmt w:val="bullet"/>
      <w:pStyle w:val="Level6"/>
      <w:suff w:val="space"/>
      <w:lvlText w:val=""/>
      <w:lvlJc w:val="left"/>
      <w:pPr>
        <w:ind w:left="2211" w:hanging="226"/>
      </w:pPr>
      <w:rPr>
        <w:rFonts w:ascii="Wingdings" w:hAnsi="Wingdings" w:hint="default"/>
      </w:rPr>
    </w:lvl>
    <w:lvl w:ilvl="7">
      <w:start w:val="1"/>
      <w:numFmt w:val="bullet"/>
      <w:pStyle w:val="Level7"/>
      <w:suff w:val="space"/>
      <w:lvlText w:val="·"/>
      <w:lvlJc w:val="left"/>
      <w:pPr>
        <w:ind w:left="2523" w:hanging="142"/>
      </w:pPr>
      <w:rPr>
        <w:rFonts w:ascii="바탕" w:eastAsia="바탕" w:hAnsi="바탕" w:hint="eastAsia"/>
      </w:rPr>
    </w:lvl>
    <w:lvl w:ilvl="8">
      <w:start w:val="1"/>
      <w:numFmt w:val="none"/>
      <w:suff w:val="nothing"/>
      <w:lvlText w:val=""/>
      <w:lvlJc w:val="left"/>
      <w:pPr>
        <w:ind w:left="5503" w:hanging="1701"/>
      </w:pPr>
      <w:rPr>
        <w:rFonts w:hint="eastAsia"/>
      </w:r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F12"/>
    <w:rsid w:val="000310EB"/>
    <w:rsid w:val="00050EFD"/>
    <w:rsid w:val="00051FB9"/>
    <w:rsid w:val="00055A57"/>
    <w:rsid w:val="00057715"/>
    <w:rsid w:val="00063751"/>
    <w:rsid w:val="0008598A"/>
    <w:rsid w:val="00086690"/>
    <w:rsid w:val="00086FC2"/>
    <w:rsid w:val="00095CDE"/>
    <w:rsid w:val="000B299B"/>
    <w:rsid w:val="000C7299"/>
    <w:rsid w:val="000E00D1"/>
    <w:rsid w:val="000E7AA4"/>
    <w:rsid w:val="000F3EB2"/>
    <w:rsid w:val="000F486C"/>
    <w:rsid w:val="0012484E"/>
    <w:rsid w:val="00142000"/>
    <w:rsid w:val="0015664D"/>
    <w:rsid w:val="001659C5"/>
    <w:rsid w:val="0017244E"/>
    <w:rsid w:val="00176E8B"/>
    <w:rsid w:val="0018290E"/>
    <w:rsid w:val="00183F7F"/>
    <w:rsid w:val="0018780D"/>
    <w:rsid w:val="001901E9"/>
    <w:rsid w:val="00196397"/>
    <w:rsid w:val="001A435A"/>
    <w:rsid w:val="001B29E8"/>
    <w:rsid w:val="001B6970"/>
    <w:rsid w:val="001C0B50"/>
    <w:rsid w:val="001C24DD"/>
    <w:rsid w:val="001D7F66"/>
    <w:rsid w:val="001E0F06"/>
    <w:rsid w:val="001E1839"/>
    <w:rsid w:val="001F5158"/>
    <w:rsid w:val="001F76E3"/>
    <w:rsid w:val="002048DF"/>
    <w:rsid w:val="00214C33"/>
    <w:rsid w:val="00227105"/>
    <w:rsid w:val="00237BD4"/>
    <w:rsid w:val="00244618"/>
    <w:rsid w:val="00257847"/>
    <w:rsid w:val="0026258E"/>
    <w:rsid w:val="00270EF0"/>
    <w:rsid w:val="002710F8"/>
    <w:rsid w:val="0027367D"/>
    <w:rsid w:val="00277304"/>
    <w:rsid w:val="002854E7"/>
    <w:rsid w:val="00287D01"/>
    <w:rsid w:val="002B123C"/>
    <w:rsid w:val="002B76B8"/>
    <w:rsid w:val="002C3704"/>
    <w:rsid w:val="002C7D0B"/>
    <w:rsid w:val="002D23C6"/>
    <w:rsid w:val="002D2DDA"/>
    <w:rsid w:val="002D4069"/>
    <w:rsid w:val="002D5B9C"/>
    <w:rsid w:val="002E52CB"/>
    <w:rsid w:val="002E687A"/>
    <w:rsid w:val="002F2425"/>
    <w:rsid w:val="00300186"/>
    <w:rsid w:val="00304B32"/>
    <w:rsid w:val="00314018"/>
    <w:rsid w:val="00317899"/>
    <w:rsid w:val="0032780D"/>
    <w:rsid w:val="00330623"/>
    <w:rsid w:val="003327CE"/>
    <w:rsid w:val="003349AC"/>
    <w:rsid w:val="00337003"/>
    <w:rsid w:val="00360400"/>
    <w:rsid w:val="003644C9"/>
    <w:rsid w:val="00367B2F"/>
    <w:rsid w:val="00375803"/>
    <w:rsid w:val="003937C5"/>
    <w:rsid w:val="0039622A"/>
    <w:rsid w:val="003A3977"/>
    <w:rsid w:val="003A45B0"/>
    <w:rsid w:val="003A4FB3"/>
    <w:rsid w:val="003B27BB"/>
    <w:rsid w:val="003D3D23"/>
    <w:rsid w:val="003D4D58"/>
    <w:rsid w:val="003D611B"/>
    <w:rsid w:val="003D69DD"/>
    <w:rsid w:val="003E78EF"/>
    <w:rsid w:val="003F2CCF"/>
    <w:rsid w:val="003F6BE0"/>
    <w:rsid w:val="003F6CBB"/>
    <w:rsid w:val="004012A3"/>
    <w:rsid w:val="004053A4"/>
    <w:rsid w:val="00407050"/>
    <w:rsid w:val="00410C9B"/>
    <w:rsid w:val="004122D1"/>
    <w:rsid w:val="0041740B"/>
    <w:rsid w:val="004216D4"/>
    <w:rsid w:val="00422DB3"/>
    <w:rsid w:val="004349EE"/>
    <w:rsid w:val="00446B3E"/>
    <w:rsid w:val="004529CB"/>
    <w:rsid w:val="00453CAB"/>
    <w:rsid w:val="00464F40"/>
    <w:rsid w:val="00480CFB"/>
    <w:rsid w:val="004906A6"/>
    <w:rsid w:val="00496288"/>
    <w:rsid w:val="004A073A"/>
    <w:rsid w:val="004A1176"/>
    <w:rsid w:val="004A4503"/>
    <w:rsid w:val="004B2897"/>
    <w:rsid w:val="004C2775"/>
    <w:rsid w:val="004C57CB"/>
    <w:rsid w:val="004E6CF6"/>
    <w:rsid w:val="004F18EB"/>
    <w:rsid w:val="004F3387"/>
    <w:rsid w:val="00504752"/>
    <w:rsid w:val="00506850"/>
    <w:rsid w:val="00516C4C"/>
    <w:rsid w:val="00521E86"/>
    <w:rsid w:val="00521F8C"/>
    <w:rsid w:val="00526379"/>
    <w:rsid w:val="005417A6"/>
    <w:rsid w:val="00544BB7"/>
    <w:rsid w:val="00561A64"/>
    <w:rsid w:val="00563EB6"/>
    <w:rsid w:val="005675A3"/>
    <w:rsid w:val="005718CF"/>
    <w:rsid w:val="00575F74"/>
    <w:rsid w:val="0058418F"/>
    <w:rsid w:val="005955C6"/>
    <w:rsid w:val="005A17B0"/>
    <w:rsid w:val="005A528B"/>
    <w:rsid w:val="005B09B6"/>
    <w:rsid w:val="005B3EBD"/>
    <w:rsid w:val="005B41A6"/>
    <w:rsid w:val="005B5807"/>
    <w:rsid w:val="005C6BC8"/>
    <w:rsid w:val="005C7B87"/>
    <w:rsid w:val="005D058C"/>
    <w:rsid w:val="005D3F2C"/>
    <w:rsid w:val="005E4D45"/>
    <w:rsid w:val="005F3194"/>
    <w:rsid w:val="005F68D6"/>
    <w:rsid w:val="005F6EA9"/>
    <w:rsid w:val="005F7E38"/>
    <w:rsid w:val="00607F92"/>
    <w:rsid w:val="00612D09"/>
    <w:rsid w:val="00635515"/>
    <w:rsid w:val="006448DB"/>
    <w:rsid w:val="00644928"/>
    <w:rsid w:val="006555C5"/>
    <w:rsid w:val="00672F9A"/>
    <w:rsid w:val="006754D5"/>
    <w:rsid w:val="00682ACE"/>
    <w:rsid w:val="006A6587"/>
    <w:rsid w:val="006B1105"/>
    <w:rsid w:val="006B13E7"/>
    <w:rsid w:val="006B1E43"/>
    <w:rsid w:val="006C0289"/>
    <w:rsid w:val="006D447D"/>
    <w:rsid w:val="006F4901"/>
    <w:rsid w:val="006F5F12"/>
    <w:rsid w:val="007103A4"/>
    <w:rsid w:val="007203EB"/>
    <w:rsid w:val="00723B2C"/>
    <w:rsid w:val="00725429"/>
    <w:rsid w:val="00730EDD"/>
    <w:rsid w:val="007318AF"/>
    <w:rsid w:val="00732936"/>
    <w:rsid w:val="00750B01"/>
    <w:rsid w:val="00754D12"/>
    <w:rsid w:val="00755BB1"/>
    <w:rsid w:val="0077141F"/>
    <w:rsid w:val="00773F79"/>
    <w:rsid w:val="007750BA"/>
    <w:rsid w:val="00775915"/>
    <w:rsid w:val="00785C8D"/>
    <w:rsid w:val="007A0CCB"/>
    <w:rsid w:val="007B1394"/>
    <w:rsid w:val="007C2B0E"/>
    <w:rsid w:val="007C3341"/>
    <w:rsid w:val="007C6F14"/>
    <w:rsid w:val="007D1DA8"/>
    <w:rsid w:val="007D4CE9"/>
    <w:rsid w:val="007D6A9F"/>
    <w:rsid w:val="007E0B0C"/>
    <w:rsid w:val="007E26DA"/>
    <w:rsid w:val="007E398D"/>
    <w:rsid w:val="007E5112"/>
    <w:rsid w:val="007E7DD6"/>
    <w:rsid w:val="007F005E"/>
    <w:rsid w:val="007F0A54"/>
    <w:rsid w:val="0080067E"/>
    <w:rsid w:val="0081005D"/>
    <w:rsid w:val="008166F7"/>
    <w:rsid w:val="00817D4D"/>
    <w:rsid w:val="00841C5B"/>
    <w:rsid w:val="00857D55"/>
    <w:rsid w:val="00862933"/>
    <w:rsid w:val="00891B37"/>
    <w:rsid w:val="00894E80"/>
    <w:rsid w:val="00895849"/>
    <w:rsid w:val="0089763B"/>
    <w:rsid w:val="008C4A1F"/>
    <w:rsid w:val="008C4BFF"/>
    <w:rsid w:val="008D186E"/>
    <w:rsid w:val="008E11FF"/>
    <w:rsid w:val="008E1B19"/>
    <w:rsid w:val="008E5ABF"/>
    <w:rsid w:val="008F50D3"/>
    <w:rsid w:val="008F6AD1"/>
    <w:rsid w:val="00907DD0"/>
    <w:rsid w:val="00911360"/>
    <w:rsid w:val="009161F5"/>
    <w:rsid w:val="00924740"/>
    <w:rsid w:val="00926BAD"/>
    <w:rsid w:val="00943E99"/>
    <w:rsid w:val="00945E0C"/>
    <w:rsid w:val="009563E8"/>
    <w:rsid w:val="0095669A"/>
    <w:rsid w:val="00963044"/>
    <w:rsid w:val="00970475"/>
    <w:rsid w:val="009777C4"/>
    <w:rsid w:val="00985E10"/>
    <w:rsid w:val="0099500A"/>
    <w:rsid w:val="009969A0"/>
    <w:rsid w:val="009B1462"/>
    <w:rsid w:val="009B42D8"/>
    <w:rsid w:val="009C1ABA"/>
    <w:rsid w:val="009D14CA"/>
    <w:rsid w:val="009E43AD"/>
    <w:rsid w:val="009F3394"/>
    <w:rsid w:val="009F55EB"/>
    <w:rsid w:val="00A032D6"/>
    <w:rsid w:val="00A17D47"/>
    <w:rsid w:val="00A369D0"/>
    <w:rsid w:val="00A40F57"/>
    <w:rsid w:val="00A441A7"/>
    <w:rsid w:val="00A46992"/>
    <w:rsid w:val="00A47D2F"/>
    <w:rsid w:val="00A53E7F"/>
    <w:rsid w:val="00A63FAA"/>
    <w:rsid w:val="00A67A9F"/>
    <w:rsid w:val="00A70B10"/>
    <w:rsid w:val="00A73753"/>
    <w:rsid w:val="00A9319B"/>
    <w:rsid w:val="00A95839"/>
    <w:rsid w:val="00AB1806"/>
    <w:rsid w:val="00AC6B37"/>
    <w:rsid w:val="00AC7C7C"/>
    <w:rsid w:val="00AD17CA"/>
    <w:rsid w:val="00AD5DEE"/>
    <w:rsid w:val="00AE7342"/>
    <w:rsid w:val="00AF5415"/>
    <w:rsid w:val="00AF690C"/>
    <w:rsid w:val="00B03CA0"/>
    <w:rsid w:val="00B113FF"/>
    <w:rsid w:val="00B122E1"/>
    <w:rsid w:val="00B13BD9"/>
    <w:rsid w:val="00B16FDD"/>
    <w:rsid w:val="00B2605C"/>
    <w:rsid w:val="00B32756"/>
    <w:rsid w:val="00B33FD9"/>
    <w:rsid w:val="00B40166"/>
    <w:rsid w:val="00B41289"/>
    <w:rsid w:val="00B50298"/>
    <w:rsid w:val="00B53FEE"/>
    <w:rsid w:val="00B65D2D"/>
    <w:rsid w:val="00B81378"/>
    <w:rsid w:val="00B922EB"/>
    <w:rsid w:val="00BA2671"/>
    <w:rsid w:val="00BB1EF9"/>
    <w:rsid w:val="00BC09C3"/>
    <w:rsid w:val="00BC109C"/>
    <w:rsid w:val="00BC61F2"/>
    <w:rsid w:val="00BD2A34"/>
    <w:rsid w:val="00BD41B1"/>
    <w:rsid w:val="00BD57D8"/>
    <w:rsid w:val="00BD6881"/>
    <w:rsid w:val="00BE0549"/>
    <w:rsid w:val="00BE0830"/>
    <w:rsid w:val="00BE5AD6"/>
    <w:rsid w:val="00C03219"/>
    <w:rsid w:val="00C315C8"/>
    <w:rsid w:val="00C3164C"/>
    <w:rsid w:val="00C34047"/>
    <w:rsid w:val="00C35DEC"/>
    <w:rsid w:val="00C40CB6"/>
    <w:rsid w:val="00C416EE"/>
    <w:rsid w:val="00C51AC9"/>
    <w:rsid w:val="00C54889"/>
    <w:rsid w:val="00C571B2"/>
    <w:rsid w:val="00C63355"/>
    <w:rsid w:val="00C73570"/>
    <w:rsid w:val="00C823C8"/>
    <w:rsid w:val="00C8391A"/>
    <w:rsid w:val="00C918EC"/>
    <w:rsid w:val="00C941A5"/>
    <w:rsid w:val="00C95AED"/>
    <w:rsid w:val="00C975F8"/>
    <w:rsid w:val="00C97612"/>
    <w:rsid w:val="00CA0090"/>
    <w:rsid w:val="00CA15A6"/>
    <w:rsid w:val="00CA33DF"/>
    <w:rsid w:val="00CA6DDA"/>
    <w:rsid w:val="00CB086B"/>
    <w:rsid w:val="00CC3E0F"/>
    <w:rsid w:val="00CD01D7"/>
    <w:rsid w:val="00CD113D"/>
    <w:rsid w:val="00CE53F1"/>
    <w:rsid w:val="00CE6E7C"/>
    <w:rsid w:val="00D063A6"/>
    <w:rsid w:val="00D20FED"/>
    <w:rsid w:val="00D23F27"/>
    <w:rsid w:val="00D26563"/>
    <w:rsid w:val="00D26620"/>
    <w:rsid w:val="00D30D57"/>
    <w:rsid w:val="00D37328"/>
    <w:rsid w:val="00D50195"/>
    <w:rsid w:val="00D532EB"/>
    <w:rsid w:val="00D61FBD"/>
    <w:rsid w:val="00D623F5"/>
    <w:rsid w:val="00D629F6"/>
    <w:rsid w:val="00D6303B"/>
    <w:rsid w:val="00D76A49"/>
    <w:rsid w:val="00D823AB"/>
    <w:rsid w:val="00D92CDE"/>
    <w:rsid w:val="00DC2913"/>
    <w:rsid w:val="00DC6746"/>
    <w:rsid w:val="00DF24CE"/>
    <w:rsid w:val="00DF5AB9"/>
    <w:rsid w:val="00DF6145"/>
    <w:rsid w:val="00E047DA"/>
    <w:rsid w:val="00E050C0"/>
    <w:rsid w:val="00E23235"/>
    <w:rsid w:val="00E3428C"/>
    <w:rsid w:val="00E350B8"/>
    <w:rsid w:val="00E52C17"/>
    <w:rsid w:val="00E5360C"/>
    <w:rsid w:val="00E623EB"/>
    <w:rsid w:val="00E77315"/>
    <w:rsid w:val="00E81DC6"/>
    <w:rsid w:val="00E852B2"/>
    <w:rsid w:val="00E93221"/>
    <w:rsid w:val="00E963D7"/>
    <w:rsid w:val="00E97BE0"/>
    <w:rsid w:val="00EA3D2C"/>
    <w:rsid w:val="00EA75B2"/>
    <w:rsid w:val="00EB11CF"/>
    <w:rsid w:val="00EB3F0D"/>
    <w:rsid w:val="00EC05FE"/>
    <w:rsid w:val="00ED3B06"/>
    <w:rsid w:val="00ED40E7"/>
    <w:rsid w:val="00ED4788"/>
    <w:rsid w:val="00EE2C38"/>
    <w:rsid w:val="00EE2F0F"/>
    <w:rsid w:val="00EE4076"/>
    <w:rsid w:val="00EE418A"/>
    <w:rsid w:val="00EE5D8C"/>
    <w:rsid w:val="00F11455"/>
    <w:rsid w:val="00F15EE6"/>
    <w:rsid w:val="00F34017"/>
    <w:rsid w:val="00F423E6"/>
    <w:rsid w:val="00F43FAA"/>
    <w:rsid w:val="00F44112"/>
    <w:rsid w:val="00F52071"/>
    <w:rsid w:val="00F53F69"/>
    <w:rsid w:val="00F54C2C"/>
    <w:rsid w:val="00F60000"/>
    <w:rsid w:val="00F73B26"/>
    <w:rsid w:val="00F75685"/>
    <w:rsid w:val="00F75CCF"/>
    <w:rsid w:val="00F77060"/>
    <w:rsid w:val="00F8279B"/>
    <w:rsid w:val="00F83A1D"/>
    <w:rsid w:val="00FA3F2F"/>
    <w:rsid w:val="00FB7C63"/>
    <w:rsid w:val="00FC107D"/>
    <w:rsid w:val="00FC4F71"/>
    <w:rsid w:val="00FF1973"/>
    <w:rsid w:val="00FF334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740B"/>
    <w:pPr>
      <w:widowControl w:val="0"/>
      <w:wordWrap w:val="0"/>
      <w:autoSpaceDE w:val="0"/>
      <w:autoSpaceDN w:val="0"/>
      <w:jc w:val="both"/>
    </w:pPr>
    <w:rPr>
      <w:rFonts w:ascii="굴림" w:eastAsia="굴림"/>
      <w:kern w:val="2"/>
      <w:szCs w:val="24"/>
    </w:rPr>
  </w:style>
  <w:style w:type="paragraph" w:styleId="10">
    <w:name w:val="heading 1"/>
    <w:basedOn w:val="a"/>
    <w:next w:val="a"/>
    <w:qFormat/>
    <w:rsid w:val="0041740B"/>
    <w:pPr>
      <w:keepNext/>
      <w:outlineLvl w:val="0"/>
    </w:pPr>
    <w:rPr>
      <w:rFonts w:ascii="Arial" w:eastAsia="돋움" w:hAnsi="Arial"/>
      <w:sz w:val="28"/>
      <w:szCs w:val="28"/>
    </w:rPr>
  </w:style>
  <w:style w:type="paragraph" w:styleId="2">
    <w:name w:val="heading 2"/>
    <w:basedOn w:val="a"/>
    <w:next w:val="a"/>
    <w:qFormat/>
    <w:rsid w:val="0041740B"/>
    <w:pPr>
      <w:keepNext/>
      <w:outlineLvl w:val="1"/>
    </w:pPr>
    <w:rPr>
      <w:rFonts w:ascii="Arial" w:eastAsia="돋움" w:hAnsi="Arial"/>
    </w:rPr>
  </w:style>
  <w:style w:type="paragraph" w:styleId="3">
    <w:name w:val="heading 3"/>
    <w:basedOn w:val="a"/>
    <w:next w:val="a"/>
    <w:qFormat/>
    <w:rsid w:val="0041740B"/>
    <w:pPr>
      <w:keepNext/>
      <w:outlineLvl w:val="2"/>
    </w:pPr>
    <w:rPr>
      <w:rFonts w:ascii="Arial" w:eastAsia="돋움" w:hAnsi="Arial"/>
    </w:rPr>
  </w:style>
  <w:style w:type="paragraph" w:styleId="4">
    <w:name w:val="heading 4"/>
    <w:basedOn w:val="a"/>
    <w:next w:val="a"/>
    <w:qFormat/>
    <w:rsid w:val="0041740B"/>
    <w:pPr>
      <w:keepNext/>
      <w:numPr>
        <w:ilvl w:val="3"/>
        <w:numId w:val="1"/>
      </w:numPr>
      <w:outlineLvl w:val="3"/>
    </w:pPr>
    <w:rPr>
      <w:b/>
      <w:bCs/>
    </w:rPr>
  </w:style>
  <w:style w:type="paragraph" w:styleId="5">
    <w:name w:val="heading 5"/>
    <w:basedOn w:val="a"/>
    <w:next w:val="a"/>
    <w:qFormat/>
    <w:rsid w:val="0041740B"/>
    <w:pPr>
      <w:keepNext/>
      <w:numPr>
        <w:ilvl w:val="4"/>
        <w:numId w:val="1"/>
      </w:numPr>
      <w:outlineLvl w:val="4"/>
    </w:pPr>
    <w:rPr>
      <w:rFonts w:ascii="Arial" w:eastAsia="돋움" w:hAnsi="Arial"/>
    </w:rPr>
  </w:style>
  <w:style w:type="paragraph" w:styleId="6">
    <w:name w:val="heading 6"/>
    <w:basedOn w:val="a"/>
    <w:next w:val="a"/>
    <w:qFormat/>
    <w:rsid w:val="0041740B"/>
    <w:pPr>
      <w:keepNext/>
      <w:numPr>
        <w:ilvl w:val="5"/>
        <w:numId w:val="1"/>
      </w:numPr>
      <w:outlineLvl w:val="5"/>
    </w:pPr>
    <w:rPr>
      <w:b/>
      <w:bCs/>
    </w:rPr>
  </w:style>
  <w:style w:type="paragraph" w:styleId="7">
    <w:name w:val="heading 7"/>
    <w:basedOn w:val="a"/>
    <w:next w:val="a"/>
    <w:qFormat/>
    <w:rsid w:val="0041740B"/>
    <w:pPr>
      <w:keepNext/>
      <w:numPr>
        <w:ilvl w:val="6"/>
        <w:numId w:val="1"/>
      </w:numPr>
      <w:outlineLvl w:val="6"/>
    </w:pPr>
  </w:style>
  <w:style w:type="paragraph" w:styleId="8">
    <w:name w:val="heading 8"/>
    <w:basedOn w:val="a"/>
    <w:next w:val="a"/>
    <w:qFormat/>
    <w:rsid w:val="0041740B"/>
    <w:pPr>
      <w:keepNext/>
      <w:numPr>
        <w:ilvl w:val="7"/>
        <w:numId w:val="1"/>
      </w:numPr>
      <w:outlineLvl w:val="7"/>
    </w:pPr>
  </w:style>
  <w:style w:type="paragraph" w:styleId="9">
    <w:name w:val="heading 9"/>
    <w:basedOn w:val="a"/>
    <w:next w:val="a"/>
    <w:qFormat/>
    <w:rsid w:val="0041740B"/>
    <w:pPr>
      <w:keepNext/>
      <w:numPr>
        <w:ilvl w:val="8"/>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1740B"/>
    <w:pPr>
      <w:tabs>
        <w:tab w:val="center" w:pos="4252"/>
        <w:tab w:val="right" w:pos="8504"/>
      </w:tabs>
      <w:snapToGrid w:val="0"/>
    </w:pPr>
  </w:style>
  <w:style w:type="paragraph" w:customStyle="1" w:styleId="1">
    <w:name w:val="제목1"/>
    <w:basedOn w:val="a"/>
    <w:autoRedefine/>
    <w:rsid w:val="006A6587"/>
    <w:pPr>
      <w:numPr>
        <w:numId w:val="2"/>
      </w:numPr>
      <w:snapToGrid w:val="0"/>
      <w:jc w:val="center"/>
      <w:outlineLvl w:val="0"/>
    </w:pPr>
    <w:rPr>
      <w:rFonts w:ascii="HY중고딕" w:eastAsia="HY중고딕" w:hAnsi="Arial" w:cs="Arial"/>
      <w:b/>
      <w:bCs/>
      <w:color w:val="000080"/>
      <w:sz w:val="44"/>
    </w:rPr>
  </w:style>
  <w:style w:type="paragraph" w:customStyle="1" w:styleId="Level2">
    <w:name w:val="Level 2"/>
    <w:basedOn w:val="a"/>
    <w:autoRedefine/>
    <w:rsid w:val="001C24DD"/>
    <w:pPr>
      <w:numPr>
        <w:ilvl w:val="2"/>
        <w:numId w:val="2"/>
      </w:numPr>
      <w:snapToGrid w:val="0"/>
      <w:spacing w:beforeLines="50"/>
      <w:jc w:val="left"/>
      <w:outlineLvl w:val="2"/>
    </w:pPr>
    <w:rPr>
      <w:rFonts w:ascii="Arial" w:eastAsia="굴림체" w:hAnsi="Arial" w:cs="Arial"/>
      <w:b/>
      <w:bCs/>
      <w:color w:val="3366FF"/>
      <w:sz w:val="32"/>
    </w:rPr>
  </w:style>
  <w:style w:type="paragraph" w:customStyle="1" w:styleId="Level1">
    <w:name w:val="Level 1"/>
    <w:basedOn w:val="a"/>
    <w:autoRedefine/>
    <w:rsid w:val="001C24DD"/>
    <w:pPr>
      <w:numPr>
        <w:ilvl w:val="1"/>
        <w:numId w:val="2"/>
      </w:numPr>
      <w:snapToGrid w:val="0"/>
      <w:spacing w:beforeLines="100"/>
      <w:outlineLvl w:val="1"/>
    </w:pPr>
    <w:rPr>
      <w:rFonts w:ascii="Arial" w:hAnsi="Arial" w:cs="Arial"/>
      <w:b/>
      <w:bCs/>
      <w:color w:val="FF6600"/>
      <w:sz w:val="36"/>
    </w:rPr>
  </w:style>
  <w:style w:type="paragraph" w:customStyle="1" w:styleId="Note">
    <w:name w:val="Note"/>
    <w:basedOn w:val="a"/>
    <w:rsid w:val="001C24DD"/>
    <w:pPr>
      <w:snapToGrid w:val="0"/>
      <w:ind w:left="2410"/>
    </w:pPr>
    <w:rPr>
      <w:rFonts w:ascii="Arial" w:hAnsi="Arial"/>
      <w:sz w:val="18"/>
    </w:rPr>
  </w:style>
  <w:style w:type="paragraph" w:customStyle="1" w:styleId="Level3">
    <w:name w:val="Level 3"/>
    <w:basedOn w:val="a"/>
    <w:autoRedefine/>
    <w:rsid w:val="001C24DD"/>
    <w:pPr>
      <w:numPr>
        <w:ilvl w:val="3"/>
        <w:numId w:val="2"/>
      </w:numPr>
      <w:snapToGrid w:val="0"/>
      <w:spacing w:beforeLines="50"/>
      <w:outlineLvl w:val="3"/>
    </w:pPr>
    <w:rPr>
      <w:rFonts w:ascii="Arial" w:eastAsia="굴림체" w:hAnsi="Arial" w:cs="Arial"/>
      <w:b/>
      <w:bCs/>
      <w:color w:val="339966"/>
      <w:sz w:val="28"/>
    </w:rPr>
  </w:style>
  <w:style w:type="paragraph" w:customStyle="1" w:styleId="Level4">
    <w:name w:val="Level 4"/>
    <w:basedOn w:val="a"/>
    <w:autoRedefine/>
    <w:rsid w:val="00086690"/>
    <w:pPr>
      <w:numPr>
        <w:ilvl w:val="4"/>
        <w:numId w:val="2"/>
      </w:numPr>
      <w:snapToGrid w:val="0"/>
      <w:spacing w:beforeLines="50"/>
      <w:outlineLvl w:val="4"/>
    </w:pPr>
    <w:rPr>
      <w:rFonts w:ascii="Arial" w:eastAsia="굴림체" w:hAnsi="Arial" w:cs="Arial"/>
      <w:b/>
      <w:bCs/>
      <w:color w:val="800080"/>
      <w:sz w:val="24"/>
    </w:rPr>
  </w:style>
  <w:style w:type="paragraph" w:customStyle="1" w:styleId="Level5">
    <w:name w:val="Level 5"/>
    <w:basedOn w:val="a"/>
    <w:autoRedefine/>
    <w:rsid w:val="001C24DD"/>
    <w:pPr>
      <w:numPr>
        <w:ilvl w:val="5"/>
        <w:numId w:val="2"/>
      </w:numPr>
      <w:snapToGrid w:val="0"/>
      <w:spacing w:beforeLines="50"/>
      <w:outlineLvl w:val="5"/>
    </w:pPr>
    <w:rPr>
      <w:rFonts w:ascii="Arial" w:eastAsia="굴림체" w:hAnsi="Arial" w:cs="Arial"/>
      <w:b/>
      <w:bCs/>
      <w:color w:val="008080"/>
    </w:rPr>
  </w:style>
  <w:style w:type="paragraph" w:customStyle="1" w:styleId="NoteTitle">
    <w:name w:val="Note Title"/>
    <w:basedOn w:val="Note"/>
    <w:autoRedefine/>
    <w:rsid w:val="002048DF"/>
    <w:pPr>
      <w:ind w:left="0"/>
    </w:pPr>
    <w:rPr>
      <w:rFonts w:cs="Arial"/>
      <w:iCs/>
    </w:rPr>
  </w:style>
  <w:style w:type="paragraph" w:customStyle="1" w:styleId="NoteLevel1">
    <w:name w:val="Note Level 1"/>
    <w:basedOn w:val="Note"/>
    <w:autoRedefine/>
    <w:rsid w:val="002048DF"/>
    <w:pPr>
      <w:ind w:left="425"/>
    </w:pPr>
  </w:style>
  <w:style w:type="paragraph" w:customStyle="1" w:styleId="NoteLevel2">
    <w:name w:val="Note Level 2"/>
    <w:basedOn w:val="Note"/>
    <w:autoRedefine/>
    <w:rsid w:val="00857D55"/>
    <w:pPr>
      <w:ind w:left="822"/>
    </w:pPr>
    <w:rPr>
      <w:rFonts w:cs="Arial"/>
    </w:rPr>
  </w:style>
  <w:style w:type="paragraph" w:customStyle="1" w:styleId="NoteLevel3">
    <w:name w:val="Note Level 3"/>
    <w:basedOn w:val="Note"/>
    <w:autoRedefine/>
    <w:rsid w:val="00857D55"/>
    <w:pPr>
      <w:ind w:left="1219"/>
    </w:pPr>
    <w:rPr>
      <w:rFonts w:cs="Arial"/>
    </w:rPr>
  </w:style>
  <w:style w:type="paragraph" w:customStyle="1" w:styleId="NoteLevel4">
    <w:name w:val="Note Level 4"/>
    <w:basedOn w:val="Note"/>
    <w:autoRedefine/>
    <w:rsid w:val="00857D55"/>
    <w:pPr>
      <w:ind w:left="1474"/>
    </w:pPr>
  </w:style>
  <w:style w:type="paragraph" w:styleId="a4">
    <w:name w:val="footer"/>
    <w:basedOn w:val="a"/>
    <w:link w:val="Char"/>
    <w:uiPriority w:val="99"/>
    <w:rsid w:val="0041740B"/>
    <w:pPr>
      <w:tabs>
        <w:tab w:val="center" w:pos="4252"/>
        <w:tab w:val="right" w:pos="8504"/>
      </w:tabs>
      <w:snapToGrid w:val="0"/>
    </w:pPr>
  </w:style>
  <w:style w:type="paragraph" w:customStyle="1" w:styleId="NoteLevel5">
    <w:name w:val="Note Level 5"/>
    <w:basedOn w:val="NoteLevel4"/>
    <w:rsid w:val="00857D55"/>
    <w:pPr>
      <w:ind w:left="1814"/>
    </w:pPr>
  </w:style>
  <w:style w:type="paragraph" w:styleId="a5">
    <w:name w:val="Document Map"/>
    <w:basedOn w:val="a"/>
    <w:semiHidden/>
    <w:rsid w:val="007203EB"/>
    <w:pPr>
      <w:shd w:val="clear" w:color="auto" w:fill="000080"/>
    </w:pPr>
    <w:rPr>
      <w:rFonts w:ascii="Arial" w:eastAsia="돋움" w:hAnsi="Arial"/>
    </w:rPr>
  </w:style>
  <w:style w:type="paragraph" w:customStyle="1" w:styleId="Level6">
    <w:name w:val="Level 6"/>
    <w:basedOn w:val="Level5"/>
    <w:rsid w:val="00857D55"/>
    <w:pPr>
      <w:numPr>
        <w:ilvl w:val="6"/>
      </w:numPr>
    </w:pPr>
    <w:rPr>
      <w:color w:val="666699"/>
      <w:szCs w:val="20"/>
    </w:rPr>
  </w:style>
  <w:style w:type="paragraph" w:customStyle="1" w:styleId="Level7">
    <w:name w:val="Level 7"/>
    <w:basedOn w:val="Level6"/>
    <w:rsid w:val="00857D55"/>
    <w:pPr>
      <w:numPr>
        <w:ilvl w:val="7"/>
      </w:numPr>
    </w:pPr>
    <w:rPr>
      <w:color w:val="808080"/>
    </w:rPr>
  </w:style>
  <w:style w:type="paragraph" w:customStyle="1" w:styleId="NoteLevel6">
    <w:name w:val="Note Level 6"/>
    <w:basedOn w:val="NoteLevel5"/>
    <w:rsid w:val="00857D55"/>
    <w:pPr>
      <w:ind w:left="2211"/>
    </w:pPr>
  </w:style>
  <w:style w:type="paragraph" w:customStyle="1" w:styleId="NoteLevel7">
    <w:name w:val="Note Level 7"/>
    <w:basedOn w:val="NoteLevel6"/>
    <w:rsid w:val="00857D55"/>
    <w:pPr>
      <w:ind w:left="2523"/>
    </w:pPr>
  </w:style>
  <w:style w:type="character" w:customStyle="1" w:styleId="text">
    <w:name w:val="text"/>
    <w:rsid w:val="00CA0090"/>
  </w:style>
  <w:style w:type="character" w:customStyle="1" w:styleId="Char">
    <w:name w:val="바닥글 Char"/>
    <w:link w:val="a4"/>
    <w:uiPriority w:val="99"/>
    <w:rsid w:val="00A67A9F"/>
    <w:rPr>
      <w:rFonts w:ascii="굴림" w:eastAsia="굴림"/>
      <w:kern w:val="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740B"/>
    <w:pPr>
      <w:widowControl w:val="0"/>
      <w:wordWrap w:val="0"/>
      <w:autoSpaceDE w:val="0"/>
      <w:autoSpaceDN w:val="0"/>
      <w:jc w:val="both"/>
    </w:pPr>
    <w:rPr>
      <w:rFonts w:ascii="굴림" w:eastAsia="굴림"/>
      <w:kern w:val="2"/>
      <w:szCs w:val="24"/>
    </w:rPr>
  </w:style>
  <w:style w:type="paragraph" w:styleId="10">
    <w:name w:val="heading 1"/>
    <w:basedOn w:val="a"/>
    <w:next w:val="a"/>
    <w:qFormat/>
    <w:rsid w:val="0041740B"/>
    <w:pPr>
      <w:keepNext/>
      <w:outlineLvl w:val="0"/>
    </w:pPr>
    <w:rPr>
      <w:rFonts w:ascii="Arial" w:eastAsia="돋움" w:hAnsi="Arial"/>
      <w:sz w:val="28"/>
      <w:szCs w:val="28"/>
    </w:rPr>
  </w:style>
  <w:style w:type="paragraph" w:styleId="2">
    <w:name w:val="heading 2"/>
    <w:basedOn w:val="a"/>
    <w:next w:val="a"/>
    <w:qFormat/>
    <w:rsid w:val="0041740B"/>
    <w:pPr>
      <w:keepNext/>
      <w:outlineLvl w:val="1"/>
    </w:pPr>
    <w:rPr>
      <w:rFonts w:ascii="Arial" w:eastAsia="돋움" w:hAnsi="Arial"/>
    </w:rPr>
  </w:style>
  <w:style w:type="paragraph" w:styleId="3">
    <w:name w:val="heading 3"/>
    <w:basedOn w:val="a"/>
    <w:next w:val="a"/>
    <w:qFormat/>
    <w:rsid w:val="0041740B"/>
    <w:pPr>
      <w:keepNext/>
      <w:outlineLvl w:val="2"/>
    </w:pPr>
    <w:rPr>
      <w:rFonts w:ascii="Arial" w:eastAsia="돋움" w:hAnsi="Arial"/>
    </w:rPr>
  </w:style>
  <w:style w:type="paragraph" w:styleId="4">
    <w:name w:val="heading 4"/>
    <w:basedOn w:val="a"/>
    <w:next w:val="a"/>
    <w:qFormat/>
    <w:rsid w:val="0041740B"/>
    <w:pPr>
      <w:keepNext/>
      <w:numPr>
        <w:ilvl w:val="3"/>
        <w:numId w:val="1"/>
      </w:numPr>
      <w:outlineLvl w:val="3"/>
    </w:pPr>
    <w:rPr>
      <w:b/>
      <w:bCs/>
    </w:rPr>
  </w:style>
  <w:style w:type="paragraph" w:styleId="5">
    <w:name w:val="heading 5"/>
    <w:basedOn w:val="a"/>
    <w:next w:val="a"/>
    <w:qFormat/>
    <w:rsid w:val="0041740B"/>
    <w:pPr>
      <w:keepNext/>
      <w:numPr>
        <w:ilvl w:val="4"/>
        <w:numId w:val="1"/>
      </w:numPr>
      <w:outlineLvl w:val="4"/>
    </w:pPr>
    <w:rPr>
      <w:rFonts w:ascii="Arial" w:eastAsia="돋움" w:hAnsi="Arial"/>
    </w:rPr>
  </w:style>
  <w:style w:type="paragraph" w:styleId="6">
    <w:name w:val="heading 6"/>
    <w:basedOn w:val="a"/>
    <w:next w:val="a"/>
    <w:qFormat/>
    <w:rsid w:val="0041740B"/>
    <w:pPr>
      <w:keepNext/>
      <w:numPr>
        <w:ilvl w:val="5"/>
        <w:numId w:val="1"/>
      </w:numPr>
      <w:outlineLvl w:val="5"/>
    </w:pPr>
    <w:rPr>
      <w:b/>
      <w:bCs/>
    </w:rPr>
  </w:style>
  <w:style w:type="paragraph" w:styleId="7">
    <w:name w:val="heading 7"/>
    <w:basedOn w:val="a"/>
    <w:next w:val="a"/>
    <w:qFormat/>
    <w:rsid w:val="0041740B"/>
    <w:pPr>
      <w:keepNext/>
      <w:numPr>
        <w:ilvl w:val="6"/>
        <w:numId w:val="1"/>
      </w:numPr>
      <w:outlineLvl w:val="6"/>
    </w:pPr>
  </w:style>
  <w:style w:type="paragraph" w:styleId="8">
    <w:name w:val="heading 8"/>
    <w:basedOn w:val="a"/>
    <w:next w:val="a"/>
    <w:qFormat/>
    <w:rsid w:val="0041740B"/>
    <w:pPr>
      <w:keepNext/>
      <w:numPr>
        <w:ilvl w:val="7"/>
        <w:numId w:val="1"/>
      </w:numPr>
      <w:outlineLvl w:val="7"/>
    </w:pPr>
  </w:style>
  <w:style w:type="paragraph" w:styleId="9">
    <w:name w:val="heading 9"/>
    <w:basedOn w:val="a"/>
    <w:next w:val="a"/>
    <w:qFormat/>
    <w:rsid w:val="0041740B"/>
    <w:pPr>
      <w:keepNext/>
      <w:numPr>
        <w:ilvl w:val="8"/>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1740B"/>
    <w:pPr>
      <w:tabs>
        <w:tab w:val="center" w:pos="4252"/>
        <w:tab w:val="right" w:pos="8504"/>
      </w:tabs>
      <w:snapToGrid w:val="0"/>
    </w:pPr>
  </w:style>
  <w:style w:type="paragraph" w:customStyle="1" w:styleId="1">
    <w:name w:val="제목1"/>
    <w:basedOn w:val="a"/>
    <w:autoRedefine/>
    <w:rsid w:val="006A6587"/>
    <w:pPr>
      <w:numPr>
        <w:numId w:val="2"/>
      </w:numPr>
      <w:snapToGrid w:val="0"/>
      <w:jc w:val="center"/>
      <w:outlineLvl w:val="0"/>
    </w:pPr>
    <w:rPr>
      <w:rFonts w:ascii="HY중고딕" w:eastAsia="HY중고딕" w:hAnsi="Arial" w:cs="Arial"/>
      <w:b/>
      <w:bCs/>
      <w:color w:val="000080"/>
      <w:sz w:val="44"/>
    </w:rPr>
  </w:style>
  <w:style w:type="paragraph" w:customStyle="1" w:styleId="Level2">
    <w:name w:val="Level 2"/>
    <w:basedOn w:val="a"/>
    <w:autoRedefine/>
    <w:rsid w:val="001C24DD"/>
    <w:pPr>
      <w:numPr>
        <w:ilvl w:val="2"/>
        <w:numId w:val="2"/>
      </w:numPr>
      <w:snapToGrid w:val="0"/>
      <w:spacing w:beforeLines="50"/>
      <w:jc w:val="left"/>
      <w:outlineLvl w:val="2"/>
    </w:pPr>
    <w:rPr>
      <w:rFonts w:ascii="Arial" w:eastAsia="굴림체" w:hAnsi="Arial" w:cs="Arial"/>
      <w:b/>
      <w:bCs/>
      <w:color w:val="3366FF"/>
      <w:sz w:val="32"/>
    </w:rPr>
  </w:style>
  <w:style w:type="paragraph" w:customStyle="1" w:styleId="Level1">
    <w:name w:val="Level 1"/>
    <w:basedOn w:val="a"/>
    <w:autoRedefine/>
    <w:rsid w:val="001C24DD"/>
    <w:pPr>
      <w:numPr>
        <w:ilvl w:val="1"/>
        <w:numId w:val="2"/>
      </w:numPr>
      <w:snapToGrid w:val="0"/>
      <w:spacing w:beforeLines="100"/>
      <w:outlineLvl w:val="1"/>
    </w:pPr>
    <w:rPr>
      <w:rFonts w:ascii="Arial" w:hAnsi="Arial" w:cs="Arial"/>
      <w:b/>
      <w:bCs/>
      <w:color w:val="FF6600"/>
      <w:sz w:val="36"/>
    </w:rPr>
  </w:style>
  <w:style w:type="paragraph" w:customStyle="1" w:styleId="Note">
    <w:name w:val="Note"/>
    <w:basedOn w:val="a"/>
    <w:rsid w:val="001C24DD"/>
    <w:pPr>
      <w:snapToGrid w:val="0"/>
      <w:ind w:left="2410"/>
    </w:pPr>
    <w:rPr>
      <w:rFonts w:ascii="Arial" w:hAnsi="Arial"/>
      <w:sz w:val="18"/>
    </w:rPr>
  </w:style>
  <w:style w:type="paragraph" w:customStyle="1" w:styleId="Level3">
    <w:name w:val="Level 3"/>
    <w:basedOn w:val="a"/>
    <w:autoRedefine/>
    <w:rsid w:val="001C24DD"/>
    <w:pPr>
      <w:numPr>
        <w:ilvl w:val="3"/>
        <w:numId w:val="2"/>
      </w:numPr>
      <w:snapToGrid w:val="0"/>
      <w:spacing w:beforeLines="50"/>
      <w:outlineLvl w:val="3"/>
    </w:pPr>
    <w:rPr>
      <w:rFonts w:ascii="Arial" w:eastAsia="굴림체" w:hAnsi="Arial" w:cs="Arial"/>
      <w:b/>
      <w:bCs/>
      <w:color w:val="339966"/>
      <w:sz w:val="28"/>
    </w:rPr>
  </w:style>
  <w:style w:type="paragraph" w:customStyle="1" w:styleId="Level4">
    <w:name w:val="Level 4"/>
    <w:basedOn w:val="a"/>
    <w:autoRedefine/>
    <w:rsid w:val="00086690"/>
    <w:pPr>
      <w:numPr>
        <w:ilvl w:val="4"/>
        <w:numId w:val="2"/>
      </w:numPr>
      <w:snapToGrid w:val="0"/>
      <w:spacing w:beforeLines="50"/>
      <w:outlineLvl w:val="4"/>
    </w:pPr>
    <w:rPr>
      <w:rFonts w:ascii="Arial" w:eastAsia="굴림체" w:hAnsi="Arial" w:cs="Arial"/>
      <w:b/>
      <w:bCs/>
      <w:color w:val="800080"/>
      <w:sz w:val="24"/>
    </w:rPr>
  </w:style>
  <w:style w:type="paragraph" w:customStyle="1" w:styleId="Level5">
    <w:name w:val="Level 5"/>
    <w:basedOn w:val="a"/>
    <w:autoRedefine/>
    <w:rsid w:val="001C24DD"/>
    <w:pPr>
      <w:numPr>
        <w:ilvl w:val="5"/>
        <w:numId w:val="2"/>
      </w:numPr>
      <w:snapToGrid w:val="0"/>
      <w:spacing w:beforeLines="50"/>
      <w:outlineLvl w:val="5"/>
    </w:pPr>
    <w:rPr>
      <w:rFonts w:ascii="Arial" w:eastAsia="굴림체" w:hAnsi="Arial" w:cs="Arial"/>
      <w:b/>
      <w:bCs/>
      <w:color w:val="008080"/>
    </w:rPr>
  </w:style>
  <w:style w:type="paragraph" w:customStyle="1" w:styleId="NoteTitle">
    <w:name w:val="Note Title"/>
    <w:basedOn w:val="Note"/>
    <w:autoRedefine/>
    <w:rsid w:val="002048DF"/>
    <w:pPr>
      <w:ind w:left="0"/>
    </w:pPr>
    <w:rPr>
      <w:rFonts w:cs="Arial"/>
      <w:iCs/>
    </w:rPr>
  </w:style>
  <w:style w:type="paragraph" w:customStyle="1" w:styleId="NoteLevel1">
    <w:name w:val="Note Level 1"/>
    <w:basedOn w:val="Note"/>
    <w:autoRedefine/>
    <w:rsid w:val="002048DF"/>
    <w:pPr>
      <w:ind w:left="425"/>
    </w:pPr>
  </w:style>
  <w:style w:type="paragraph" w:customStyle="1" w:styleId="NoteLevel2">
    <w:name w:val="Note Level 2"/>
    <w:basedOn w:val="Note"/>
    <w:autoRedefine/>
    <w:rsid w:val="00857D55"/>
    <w:pPr>
      <w:ind w:left="822"/>
    </w:pPr>
    <w:rPr>
      <w:rFonts w:cs="Arial"/>
    </w:rPr>
  </w:style>
  <w:style w:type="paragraph" w:customStyle="1" w:styleId="NoteLevel3">
    <w:name w:val="Note Level 3"/>
    <w:basedOn w:val="Note"/>
    <w:autoRedefine/>
    <w:rsid w:val="00857D55"/>
    <w:pPr>
      <w:ind w:left="1219"/>
    </w:pPr>
    <w:rPr>
      <w:rFonts w:cs="Arial"/>
    </w:rPr>
  </w:style>
  <w:style w:type="paragraph" w:customStyle="1" w:styleId="NoteLevel4">
    <w:name w:val="Note Level 4"/>
    <w:basedOn w:val="Note"/>
    <w:autoRedefine/>
    <w:rsid w:val="00857D55"/>
    <w:pPr>
      <w:ind w:left="1474"/>
    </w:pPr>
  </w:style>
  <w:style w:type="paragraph" w:styleId="a4">
    <w:name w:val="footer"/>
    <w:basedOn w:val="a"/>
    <w:link w:val="Char"/>
    <w:uiPriority w:val="99"/>
    <w:rsid w:val="0041740B"/>
    <w:pPr>
      <w:tabs>
        <w:tab w:val="center" w:pos="4252"/>
        <w:tab w:val="right" w:pos="8504"/>
      </w:tabs>
      <w:snapToGrid w:val="0"/>
    </w:pPr>
  </w:style>
  <w:style w:type="paragraph" w:customStyle="1" w:styleId="NoteLevel5">
    <w:name w:val="Note Level 5"/>
    <w:basedOn w:val="NoteLevel4"/>
    <w:rsid w:val="00857D55"/>
    <w:pPr>
      <w:ind w:left="1814"/>
    </w:pPr>
  </w:style>
  <w:style w:type="paragraph" w:styleId="a5">
    <w:name w:val="Document Map"/>
    <w:basedOn w:val="a"/>
    <w:semiHidden/>
    <w:rsid w:val="007203EB"/>
    <w:pPr>
      <w:shd w:val="clear" w:color="auto" w:fill="000080"/>
    </w:pPr>
    <w:rPr>
      <w:rFonts w:ascii="Arial" w:eastAsia="돋움" w:hAnsi="Arial"/>
    </w:rPr>
  </w:style>
  <w:style w:type="paragraph" w:customStyle="1" w:styleId="Level6">
    <w:name w:val="Level 6"/>
    <w:basedOn w:val="Level5"/>
    <w:rsid w:val="00857D55"/>
    <w:pPr>
      <w:numPr>
        <w:ilvl w:val="6"/>
      </w:numPr>
    </w:pPr>
    <w:rPr>
      <w:color w:val="666699"/>
      <w:szCs w:val="20"/>
    </w:rPr>
  </w:style>
  <w:style w:type="paragraph" w:customStyle="1" w:styleId="Level7">
    <w:name w:val="Level 7"/>
    <w:basedOn w:val="Level6"/>
    <w:rsid w:val="00857D55"/>
    <w:pPr>
      <w:numPr>
        <w:ilvl w:val="7"/>
      </w:numPr>
    </w:pPr>
    <w:rPr>
      <w:color w:val="808080"/>
    </w:rPr>
  </w:style>
  <w:style w:type="paragraph" w:customStyle="1" w:styleId="NoteLevel6">
    <w:name w:val="Note Level 6"/>
    <w:basedOn w:val="NoteLevel5"/>
    <w:rsid w:val="00857D55"/>
    <w:pPr>
      <w:ind w:left="2211"/>
    </w:pPr>
  </w:style>
  <w:style w:type="paragraph" w:customStyle="1" w:styleId="NoteLevel7">
    <w:name w:val="Note Level 7"/>
    <w:basedOn w:val="NoteLevel6"/>
    <w:rsid w:val="00857D55"/>
    <w:pPr>
      <w:ind w:left="2523"/>
    </w:pPr>
  </w:style>
  <w:style w:type="character" w:customStyle="1" w:styleId="text">
    <w:name w:val="text"/>
    <w:rsid w:val="00CA0090"/>
  </w:style>
  <w:style w:type="character" w:customStyle="1" w:styleId="Char">
    <w:name w:val="바닥글 Char"/>
    <w:link w:val="a4"/>
    <w:uiPriority w:val="99"/>
    <w:rsid w:val="00A67A9F"/>
    <w:rPr>
      <w:rFonts w:ascii="굴림" w:eastAsia="굴림"/>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63671">
      <w:bodyDiv w:val="1"/>
      <w:marLeft w:val="0"/>
      <w:marRight w:val="0"/>
      <w:marTop w:val="0"/>
      <w:marBottom w:val="0"/>
      <w:divBdr>
        <w:top w:val="none" w:sz="0" w:space="0" w:color="auto"/>
        <w:left w:val="none" w:sz="0" w:space="0" w:color="auto"/>
        <w:bottom w:val="none" w:sz="0" w:space="0" w:color="auto"/>
        <w:right w:val="none" w:sz="0" w:space="0" w:color="auto"/>
      </w:divBdr>
    </w:div>
    <w:div w:id="428964758">
      <w:bodyDiv w:val="1"/>
      <w:marLeft w:val="0"/>
      <w:marRight w:val="0"/>
      <w:marTop w:val="0"/>
      <w:marBottom w:val="0"/>
      <w:divBdr>
        <w:top w:val="none" w:sz="0" w:space="0" w:color="auto"/>
        <w:left w:val="none" w:sz="0" w:space="0" w:color="auto"/>
        <w:bottom w:val="none" w:sz="0" w:space="0" w:color="auto"/>
        <w:right w:val="none" w:sz="0" w:space="0" w:color="auto"/>
      </w:divBdr>
      <w:divsChild>
        <w:div w:id="1094282618">
          <w:marLeft w:val="0"/>
          <w:marRight w:val="0"/>
          <w:marTop w:val="0"/>
          <w:marBottom w:val="0"/>
          <w:divBdr>
            <w:top w:val="none" w:sz="0" w:space="0" w:color="auto"/>
            <w:left w:val="none" w:sz="0" w:space="0" w:color="auto"/>
            <w:bottom w:val="none" w:sz="0" w:space="0" w:color="auto"/>
            <w:right w:val="none" w:sz="0" w:space="0" w:color="auto"/>
          </w:divBdr>
        </w:div>
      </w:divsChild>
    </w:div>
    <w:div w:id="1307971562">
      <w:bodyDiv w:val="1"/>
      <w:marLeft w:val="0"/>
      <w:marRight w:val="0"/>
      <w:marTop w:val="0"/>
      <w:marBottom w:val="0"/>
      <w:divBdr>
        <w:top w:val="none" w:sz="0" w:space="0" w:color="auto"/>
        <w:left w:val="none" w:sz="0" w:space="0" w:color="auto"/>
        <w:bottom w:val="none" w:sz="0" w:space="0" w:color="auto"/>
        <w:right w:val="none" w:sz="0" w:space="0" w:color="auto"/>
      </w:divBdr>
      <w:divsChild>
        <w:div w:id="589044500">
          <w:marLeft w:val="0"/>
          <w:marRight w:val="0"/>
          <w:marTop w:val="0"/>
          <w:marBottom w:val="0"/>
          <w:divBdr>
            <w:top w:val="none" w:sz="0" w:space="0" w:color="auto"/>
            <w:left w:val="none" w:sz="0" w:space="0" w:color="auto"/>
            <w:bottom w:val="none" w:sz="0" w:space="0" w:color="auto"/>
            <w:right w:val="none" w:sz="0" w:space="0" w:color="auto"/>
          </w:divBdr>
        </w:div>
      </w:divsChild>
    </w:div>
    <w:div w:id="1666594988">
      <w:bodyDiv w:val="1"/>
      <w:marLeft w:val="0"/>
      <w:marRight w:val="0"/>
      <w:marTop w:val="0"/>
      <w:marBottom w:val="0"/>
      <w:divBdr>
        <w:top w:val="none" w:sz="0" w:space="0" w:color="auto"/>
        <w:left w:val="none" w:sz="0" w:space="0" w:color="auto"/>
        <w:bottom w:val="none" w:sz="0" w:space="0" w:color="auto"/>
        <w:right w:val="none" w:sz="0" w:space="0" w:color="auto"/>
      </w:divBdr>
      <w:divsChild>
        <w:div w:id="1682660881">
          <w:marLeft w:val="0"/>
          <w:marRight w:val="0"/>
          <w:marTop w:val="0"/>
          <w:marBottom w:val="0"/>
          <w:divBdr>
            <w:top w:val="none" w:sz="0" w:space="0" w:color="auto"/>
            <w:left w:val="none" w:sz="0" w:space="0" w:color="auto"/>
            <w:bottom w:val="none" w:sz="0" w:space="0" w:color="auto"/>
            <w:right w:val="none" w:sz="0" w:space="0" w:color="auto"/>
          </w:divBdr>
        </w:div>
      </w:divsChild>
    </w:div>
    <w:div w:id="1956935781">
      <w:bodyDiv w:val="1"/>
      <w:marLeft w:val="0"/>
      <w:marRight w:val="0"/>
      <w:marTop w:val="0"/>
      <w:marBottom w:val="0"/>
      <w:divBdr>
        <w:top w:val="none" w:sz="0" w:space="0" w:color="auto"/>
        <w:left w:val="none" w:sz="0" w:space="0" w:color="auto"/>
        <w:bottom w:val="none" w:sz="0" w:space="0" w:color="auto"/>
        <w:right w:val="none" w:sz="0" w:space="0" w:color="auto"/>
      </w:divBdr>
      <w:divsChild>
        <w:div w:id="948858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KJV%20+%20AE%20&#49464;&#48120;&#45208;%20-%20&#51064;&#49604;&#50857;.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KJV + AE 세미나 - 인쇄용.dot</Template>
  <TotalTime>0</TotalTime>
  <Pages>3</Pages>
  <Words>2539</Words>
  <Characters>14477</Characters>
  <Application>Microsoft Office Word</Application>
  <DocSecurity>0</DocSecurity>
  <Lines>120</Lines>
  <Paragraphs>33</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16983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jaybee</dc:creator>
  <cp:lastModifiedBy>DongsooJung</cp:lastModifiedBy>
  <cp:revision>2</cp:revision>
  <cp:lastPrinted>1900-12-31T15:00:00Z</cp:lastPrinted>
  <dcterms:created xsi:type="dcterms:W3CDTF">2013-04-29T23:58:00Z</dcterms:created>
  <dcterms:modified xsi:type="dcterms:W3CDTF">2013-04-29T23:58:00Z</dcterms:modified>
</cp:coreProperties>
</file>